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8A097" w14:textId="67A9B455" w:rsidR="00F818C6" w:rsidRPr="00B37DED" w:rsidRDefault="00074DA1" w:rsidP="009321C0">
      <w:pPr>
        <w:pStyle w:val="Maintitle"/>
        <w:jc w:val="both"/>
        <w:rPr>
          <w:rFonts w:ascii="NouvelR" w:hAnsi="NouvelR"/>
        </w:rPr>
      </w:pPr>
      <w:r>
        <w:rPr>
          <w:rFonts w:ascii="NouvelR" w:hAnsi="NouvelR"/>
          <w:noProof/>
        </w:rPr>
        <mc:AlternateContent>
          <mc:Choice Requires="wps">
            <w:drawing>
              <wp:anchor distT="0" distB="0" distL="114300" distR="114300" simplePos="0" relativeHeight="251659264" behindDoc="1" locked="0" layoutInCell="1" allowOverlap="1" wp14:anchorId="4E0434E8" wp14:editId="02AB7343">
                <wp:simplePos x="0" y="0"/>
                <wp:positionH relativeFrom="margin">
                  <wp:posOffset>-38100</wp:posOffset>
                </wp:positionH>
                <wp:positionV relativeFrom="page">
                  <wp:posOffset>1190625</wp:posOffset>
                </wp:positionV>
                <wp:extent cx="1544400" cy="151200"/>
                <wp:effectExtent l="0" t="0" r="0" b="12700"/>
                <wp:wrapNone/>
                <wp:docPr id="6"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257CF06F" w14:textId="59BA7FAF" w:rsidR="00074DA1" w:rsidRPr="00942E1F" w:rsidRDefault="00CF6A1F" w:rsidP="00074DA1">
                            <w:pPr>
                              <w:rPr>
                                <w:rFonts w:ascii="NouvelR" w:hAnsi="NouvelR" w:cs="Arial"/>
                                <w:sz w:val="22"/>
                                <w:szCs w:val="22"/>
                              </w:rPr>
                            </w:pPr>
                            <w:r>
                              <w:rPr>
                                <w:rFonts w:ascii="NouvelR" w:hAnsi="NouvelR"/>
                                <w:sz w:val="22"/>
                              </w:rPr>
                              <w:t>18</w:t>
                            </w:r>
                            <w:r w:rsidR="00540C80">
                              <w:rPr>
                                <w:rFonts w:ascii="NouvelR" w:hAnsi="NouvelR"/>
                                <w:sz w:val="22"/>
                              </w:rPr>
                              <w:t>/02/2022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0434E8" id="_x0000_t202" coordsize="21600,21600" o:spt="202" path="m,l,21600r21600,l21600,xe">
                <v:stroke joinstyle="miter"/>
                <v:path gradientshapeok="t" o:connecttype="rect"/>
              </v:shapetype>
              <v:shape id="Zone de texte 3" o:spid="_x0000_s1026" type="#_x0000_t202" style="position:absolute;left:0;text-align:left;margin-left:-3pt;margin-top:93.75pt;width:121.6pt;height:1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" filled="f" stroked="f" strokeweight=".5pt">
                <v:textbox style="mso-fit-shape-to-text:t" inset="0,0,0,0">
                  <w:txbxContent>
                    <w:p w14:paraId="257CF06F" w14:textId="59BA7FAF" w:rsidR="00074DA1" w:rsidRPr="00942E1F" w:rsidRDefault="00CF6A1F" w:rsidP="00074DA1">
                      <w:pPr>
                        <w:rPr>
                          <w:rFonts w:ascii="NouvelR" w:hAnsi="NouvelR" w:cs="Arial"/>
                          <w:sz w:val="22"/>
                          <w:szCs w:val="22"/>
                        </w:rPr>
                      </w:pPr>
                      <w:r>
                        <w:rPr>
                          <w:rFonts w:ascii="NouvelR" w:hAnsi="NouvelR"/>
                          <w:sz w:val="22"/>
                        </w:rPr>
                        <w:t>18</w:t>
                      </w:r>
                      <w:r w:rsidR="00540C80">
                        <w:rPr>
                          <w:rFonts w:ascii="NouvelR" w:hAnsi="NouvelR"/>
                          <w:sz w:val="22"/>
                        </w:rPr>
                        <w:t>/02/2022</w:t>
                      </w:r>
                    </w:p>
                  </w:txbxContent>
                </v:textbox>
                <w10:wrap anchorx="margin" anchory="page"/>
              </v:shape>
            </w:pict>
          </mc:Fallback>
        </mc:AlternateContent>
      </w:r>
      <w:r w:rsidR="00416474">
        <w:rPr>
          <w:rFonts w:ascii="NouvelR" w:hAnsi="NouvelR"/>
        </w:rPr>
        <w:t xml:space="preserve"> </w:t>
      </w:r>
      <w:r w:rsidR="00416474" w:rsidRPr="00416474">
        <w:rPr>
          <w:rFonts w:ascii="NouvelR" w:hAnsi="NouvelR"/>
        </w:rPr>
        <w:t>EERSTE TEASER VOOR DE TOEKOMSTIGE RENAULT CONCEPT-CAR</w:t>
      </w:r>
    </w:p>
    <w:p w14:paraId="48BD103D" w14:textId="62C1543C" w:rsidR="00642FFE" w:rsidRDefault="00642FFE" w:rsidP="00AB4469">
      <w:pPr>
        <w:pStyle w:val="Maintitle"/>
        <w:rPr>
          <w:rFonts w:ascii="NouvelR" w:hAnsi="NouvelR"/>
        </w:rPr>
      </w:pPr>
    </w:p>
    <w:p w14:paraId="2DC95EB6" w14:textId="4C64117C" w:rsidR="00CF6A1F" w:rsidRDefault="00251A40" w:rsidP="00AB4469">
      <w:pPr>
        <w:pStyle w:val="Maintitle"/>
        <w:rPr>
          <w:rFonts w:ascii="NouvelR" w:hAnsi="NouvelR"/>
        </w:rPr>
      </w:pPr>
      <w:r>
        <w:rPr>
          <w:noProof/>
        </w:rPr>
        <w:drawing>
          <wp:inline distT="0" distB="0" distL="0" distR="0" wp14:anchorId="35FF9AEA" wp14:editId="4152EF7B">
            <wp:extent cx="6260465" cy="4186555"/>
            <wp:effectExtent l="0" t="0" r="6985" b="4445"/>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1">
                      <a:extLst>
                        <a:ext uri="{28A0092B-C50C-407E-A947-70E740481C1C}">
                          <a14:useLocalDpi xmlns:a14="http://schemas.microsoft.com/office/drawing/2010/main" val="0"/>
                        </a:ext>
                      </a:extLst>
                    </a:blip>
                    <a:srcRect l="7926" r="7926"/>
                    <a:stretch>
                      <a:fillRect/>
                    </a:stretch>
                  </pic:blipFill>
                  <pic:spPr bwMode="auto">
                    <a:xfrm>
                      <a:off x="0" y="0"/>
                      <a:ext cx="6260465" cy="4186555"/>
                    </a:xfrm>
                    <a:prstGeom prst="rect">
                      <a:avLst/>
                    </a:prstGeom>
                    <a:noFill/>
                    <a:ln>
                      <a:noFill/>
                    </a:ln>
                    <a:extLst>
                      <a:ext uri="{53640926-AAD7-44D8-BBD7-CCE9431645EC}">
                        <a14:shadowObscured xmlns:a14="http://schemas.microsoft.com/office/drawing/2010/main"/>
                      </a:ext>
                    </a:extLst>
                  </pic:spPr>
                </pic:pic>
              </a:graphicData>
            </a:graphic>
          </wp:inline>
        </w:drawing>
      </w:r>
    </w:p>
    <w:p w14:paraId="2878CC60" w14:textId="77777777" w:rsidR="00CF6A1F" w:rsidRPr="00B37DED" w:rsidRDefault="00CF6A1F" w:rsidP="00AB4469">
      <w:pPr>
        <w:pStyle w:val="Maintitle"/>
        <w:rPr>
          <w:rFonts w:ascii="NouvelR" w:hAnsi="NouvelR"/>
        </w:rPr>
      </w:pPr>
    </w:p>
    <w:p w14:paraId="5D0DEA85" w14:textId="2F917FE2" w:rsidR="00416474" w:rsidRPr="00416474" w:rsidRDefault="00416474" w:rsidP="00416474">
      <w:pPr>
        <w:pStyle w:val="Sous-titre1"/>
        <w:jc w:val="both"/>
        <w:rPr>
          <w:rFonts w:ascii="NouvelR" w:eastAsia="Times New Roman" w:hAnsi="NouvelR" w:cstheme="minorHAnsi"/>
          <w:caps w:val="0"/>
          <w:color w:val="000000" w:themeColor="text1"/>
        </w:rPr>
      </w:pPr>
    </w:p>
    <w:p w14:paraId="79EAD9F6"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41B8B6EA" w14:textId="337D0F62" w:rsidR="00416474" w:rsidRP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 RENAULT ONTHULT DE TEASER VOOR EEN NIEUWE CONCEPT</w:t>
      </w:r>
      <w:r w:rsidR="00C370FB">
        <w:rPr>
          <w:rFonts w:ascii="NouvelR" w:eastAsia="Times New Roman" w:hAnsi="NouvelR" w:cstheme="minorHAnsi"/>
          <w:caps w:val="0"/>
          <w:color w:val="000000" w:themeColor="text1"/>
        </w:rPr>
        <w:t>-CAR</w:t>
      </w:r>
      <w:r w:rsidRPr="00416474">
        <w:rPr>
          <w:rFonts w:ascii="NouvelR" w:eastAsia="Times New Roman" w:hAnsi="NouvelR" w:cstheme="minorHAnsi"/>
          <w:caps w:val="0"/>
          <w:color w:val="000000" w:themeColor="text1"/>
        </w:rPr>
        <w:t xml:space="preserve"> DIE DE VERBINTENISSEN VAN ZIJN STRATEGIE VOOR DUURZAME ONTWIKKELING BELICHAAMT: MILIEU, VEILIGHEID, INCLUSIE</w:t>
      </w:r>
    </w:p>
    <w:p w14:paraId="664E1548"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5C936909" w14:textId="7BDFB20F" w:rsidR="00416474" w:rsidRP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 xml:space="preserve">- DEZE ONGEËVENAARDE CONCEPT-CAR, MET WATERSTOFMOTOR, BELICHAAMT HET DECARBONISATIEPROCES VAN </w:t>
      </w:r>
      <w:r w:rsidR="00251A40">
        <w:rPr>
          <w:rFonts w:ascii="NouvelR" w:eastAsia="Times New Roman" w:hAnsi="NouvelR" w:cstheme="minorHAnsi"/>
          <w:caps w:val="0"/>
          <w:color w:val="000000" w:themeColor="text1"/>
        </w:rPr>
        <w:t>RENAULT GROUP</w:t>
      </w:r>
      <w:r w:rsidRPr="00416474">
        <w:rPr>
          <w:rFonts w:ascii="NouvelR" w:eastAsia="Times New Roman" w:hAnsi="NouvelR" w:cstheme="minorHAnsi"/>
          <w:caps w:val="0"/>
          <w:color w:val="000000" w:themeColor="text1"/>
        </w:rPr>
        <w:t xml:space="preserve"> EN HET MERK RENAULT, EVENALS </w:t>
      </w:r>
      <w:r w:rsidR="004B2105">
        <w:rPr>
          <w:rFonts w:ascii="NouvelR" w:eastAsia="Times New Roman" w:hAnsi="NouvelR" w:cstheme="minorHAnsi"/>
          <w:caps w:val="0"/>
          <w:color w:val="000000" w:themeColor="text1"/>
        </w:rPr>
        <w:t xml:space="preserve">DE </w:t>
      </w:r>
      <w:r w:rsidRPr="00416474">
        <w:rPr>
          <w:rFonts w:ascii="NouvelR" w:eastAsia="Times New Roman" w:hAnsi="NouvelR" w:cstheme="minorHAnsi"/>
          <w:caps w:val="0"/>
          <w:color w:val="000000" w:themeColor="text1"/>
        </w:rPr>
        <w:t>VOORUITGANG OP HET GEBIED VAN CIRCULAIRE ECONOMIE, GERECYCLEERDE EN RECYCLEERBARE MATERIALEN</w:t>
      </w:r>
    </w:p>
    <w:p w14:paraId="1E315E1B"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66F3F17F" w14:textId="77777777" w:rsidR="00416474" w:rsidRP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 TECHNOLOGISCHE INNOVATIES AAN BOORD STAAN TEN DIENSTE VAN DE VEILIGHEID VAN DE BESTUURDER EN DE GEBRUIKERS</w:t>
      </w:r>
    </w:p>
    <w:p w14:paraId="37847E1D"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70E6E45E" w14:textId="77777777" w:rsidR="00416474" w:rsidRP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 INCLUSIE IS AANWEZIG DOOR DE DIVERSITEIT VAN DE TEAMS EN DE TOEGANKELIJKHEID VAN HET VOERTUIG</w:t>
      </w:r>
    </w:p>
    <w:p w14:paraId="64D3CF13"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2CBBFF85"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43464F35" w14:textId="6A9E4889" w:rsidR="00416474" w:rsidRP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 xml:space="preserve">Dit unieke concept vertaalt de verbintenissen van </w:t>
      </w:r>
      <w:r w:rsidR="00C628BE">
        <w:rPr>
          <w:rFonts w:ascii="NouvelR" w:eastAsia="Times New Roman" w:hAnsi="NouvelR" w:cstheme="minorHAnsi"/>
          <w:caps w:val="0"/>
          <w:color w:val="000000" w:themeColor="text1"/>
        </w:rPr>
        <w:t>Renault Group</w:t>
      </w:r>
      <w:r w:rsidRPr="00416474">
        <w:rPr>
          <w:rFonts w:ascii="NouvelR" w:eastAsia="Times New Roman" w:hAnsi="NouvelR" w:cstheme="minorHAnsi"/>
          <w:caps w:val="0"/>
          <w:color w:val="000000" w:themeColor="text1"/>
        </w:rPr>
        <w:t xml:space="preserve"> op het vlak van duurzame ontwikkeling en vertaalt ze naar het merk Renault, in dienst van een duurzame, veilige en inclusieve mobiliteit.</w:t>
      </w:r>
    </w:p>
    <w:p w14:paraId="7B597F70"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337AEE10" w14:textId="55D3E849" w:rsidR="00416474" w:rsidRDefault="00416474" w:rsidP="00416474">
      <w:pPr>
        <w:pStyle w:val="Sous-titre1"/>
        <w:jc w:val="both"/>
        <w:rPr>
          <w:rFonts w:ascii="NouvelR" w:eastAsia="Times New Roman" w:hAnsi="NouvelR" w:cstheme="minorHAnsi"/>
          <w:caps w:val="0"/>
          <w:color w:val="000000" w:themeColor="text1"/>
        </w:rPr>
      </w:pPr>
      <w:r w:rsidRPr="00416474">
        <w:rPr>
          <w:rFonts w:ascii="NouvelR" w:eastAsia="Times New Roman" w:hAnsi="NouvelR" w:cstheme="minorHAnsi"/>
          <w:caps w:val="0"/>
          <w:color w:val="000000" w:themeColor="text1"/>
        </w:rPr>
        <w:t>Deze concept</w:t>
      </w:r>
      <w:r w:rsidR="006F1592">
        <w:rPr>
          <w:rFonts w:ascii="NouvelR" w:eastAsia="Times New Roman" w:hAnsi="NouvelR" w:cstheme="minorHAnsi"/>
          <w:caps w:val="0"/>
          <w:color w:val="000000" w:themeColor="text1"/>
        </w:rPr>
        <w:t>-car</w:t>
      </w:r>
      <w:r w:rsidRPr="00416474">
        <w:rPr>
          <w:rFonts w:ascii="NouvelR" w:eastAsia="Times New Roman" w:hAnsi="NouvelR" w:cstheme="minorHAnsi"/>
          <w:caps w:val="0"/>
          <w:color w:val="000000" w:themeColor="text1"/>
        </w:rPr>
        <w:t xml:space="preserve"> is ontworpen onder leiding van Gilles Vidal, Design Director van Renault, en past in de onlangs aangekondigde doelstelling van de onderneming om tegen 2030 een 100% elektrische energiemix te bereiken.</w:t>
      </w:r>
    </w:p>
    <w:p w14:paraId="1E6EB464" w14:textId="180B3107" w:rsidR="00963187" w:rsidRDefault="00963187" w:rsidP="00416474">
      <w:pPr>
        <w:pStyle w:val="Sous-titre1"/>
        <w:jc w:val="both"/>
        <w:rPr>
          <w:rFonts w:ascii="NouvelR" w:eastAsia="Times New Roman" w:hAnsi="NouvelR" w:cstheme="minorHAnsi"/>
          <w:caps w:val="0"/>
          <w:color w:val="000000" w:themeColor="text1"/>
        </w:rPr>
      </w:pPr>
    </w:p>
    <w:p w14:paraId="0064A513" w14:textId="357D6E8E" w:rsidR="00963187" w:rsidRDefault="00887493" w:rsidP="00416474">
      <w:pPr>
        <w:pStyle w:val="Sous-titre1"/>
        <w:jc w:val="both"/>
        <w:rPr>
          <w:rFonts w:ascii="NouvelR" w:eastAsia="Times New Roman" w:hAnsi="NouvelR" w:cstheme="minorHAnsi"/>
          <w:caps w:val="0"/>
          <w:color w:val="000000" w:themeColor="text1"/>
        </w:rPr>
      </w:pPr>
      <w:r w:rsidRPr="00887493">
        <w:rPr>
          <w:rFonts w:ascii="NouvelR" w:eastAsia="Times New Roman" w:hAnsi="NouvelR" w:cstheme="minorHAnsi"/>
          <w:caps w:val="0"/>
          <w:color w:val="000000" w:themeColor="text1"/>
        </w:rPr>
        <w:t>Deze nieuwe concept-car zal in mei 2022 worden onthuld.</w:t>
      </w:r>
    </w:p>
    <w:p w14:paraId="76E9BDB3" w14:textId="001F842D" w:rsidR="00963187" w:rsidRDefault="00963187" w:rsidP="00416474">
      <w:pPr>
        <w:pStyle w:val="Sous-titre1"/>
        <w:jc w:val="both"/>
        <w:rPr>
          <w:rFonts w:ascii="NouvelR" w:eastAsia="Times New Roman" w:hAnsi="NouvelR" w:cstheme="minorHAnsi"/>
          <w:caps w:val="0"/>
          <w:color w:val="000000" w:themeColor="text1"/>
        </w:rPr>
      </w:pPr>
    </w:p>
    <w:p w14:paraId="541E6779" w14:textId="2D745E7B" w:rsidR="00963187" w:rsidRDefault="00963187" w:rsidP="00416474">
      <w:pPr>
        <w:pStyle w:val="Sous-titre1"/>
        <w:jc w:val="both"/>
        <w:rPr>
          <w:rFonts w:ascii="NouvelR" w:eastAsia="Times New Roman" w:hAnsi="NouvelR" w:cstheme="minorHAnsi"/>
          <w:caps w:val="0"/>
          <w:color w:val="000000" w:themeColor="text1"/>
        </w:rPr>
      </w:pPr>
    </w:p>
    <w:p w14:paraId="64596E85" w14:textId="55F1DC5A" w:rsidR="00963187" w:rsidRDefault="00963187" w:rsidP="00416474">
      <w:pPr>
        <w:pStyle w:val="Sous-titre1"/>
        <w:jc w:val="both"/>
        <w:rPr>
          <w:rFonts w:ascii="NouvelR" w:eastAsia="Times New Roman" w:hAnsi="NouvelR" w:cstheme="minorHAnsi"/>
          <w:caps w:val="0"/>
          <w:color w:val="000000" w:themeColor="text1"/>
        </w:rPr>
      </w:pPr>
    </w:p>
    <w:p w14:paraId="3A9F4216" w14:textId="0AB71439" w:rsidR="00963187" w:rsidRDefault="00963187" w:rsidP="00416474">
      <w:pPr>
        <w:pStyle w:val="Sous-titre1"/>
        <w:jc w:val="both"/>
        <w:rPr>
          <w:rFonts w:ascii="NouvelR" w:eastAsia="Times New Roman" w:hAnsi="NouvelR" w:cstheme="minorHAnsi"/>
          <w:caps w:val="0"/>
          <w:color w:val="000000" w:themeColor="text1"/>
        </w:rPr>
      </w:pPr>
    </w:p>
    <w:p w14:paraId="2C8F7419" w14:textId="19C2539F" w:rsidR="00963187" w:rsidRDefault="00963187" w:rsidP="00416474">
      <w:pPr>
        <w:pStyle w:val="Sous-titre1"/>
        <w:jc w:val="both"/>
        <w:rPr>
          <w:rFonts w:ascii="NouvelR" w:eastAsia="Times New Roman" w:hAnsi="NouvelR" w:cstheme="minorHAnsi"/>
          <w:caps w:val="0"/>
          <w:color w:val="000000" w:themeColor="text1"/>
        </w:rPr>
      </w:pPr>
    </w:p>
    <w:p w14:paraId="4F0EC983" w14:textId="05557CC3" w:rsidR="00963187" w:rsidRDefault="00963187" w:rsidP="00416474">
      <w:pPr>
        <w:pStyle w:val="Sous-titre1"/>
        <w:jc w:val="both"/>
        <w:rPr>
          <w:rFonts w:ascii="NouvelR" w:eastAsia="Times New Roman" w:hAnsi="NouvelR" w:cstheme="minorHAnsi"/>
          <w:caps w:val="0"/>
          <w:color w:val="000000" w:themeColor="text1"/>
        </w:rPr>
      </w:pPr>
    </w:p>
    <w:p w14:paraId="3B9FF3F8" w14:textId="025F549A" w:rsidR="00963187" w:rsidRDefault="00963187" w:rsidP="00416474">
      <w:pPr>
        <w:pStyle w:val="Sous-titre1"/>
        <w:jc w:val="both"/>
        <w:rPr>
          <w:rFonts w:ascii="NouvelR" w:eastAsia="Times New Roman" w:hAnsi="NouvelR" w:cstheme="minorHAnsi"/>
          <w:caps w:val="0"/>
          <w:color w:val="000000" w:themeColor="text1"/>
        </w:rPr>
      </w:pPr>
    </w:p>
    <w:p w14:paraId="1E3D53D1" w14:textId="31C5316D" w:rsidR="00963187" w:rsidRDefault="00963187" w:rsidP="00416474">
      <w:pPr>
        <w:pStyle w:val="Sous-titre1"/>
        <w:jc w:val="both"/>
        <w:rPr>
          <w:rFonts w:ascii="NouvelR" w:eastAsia="Times New Roman" w:hAnsi="NouvelR" w:cstheme="minorHAnsi"/>
          <w:caps w:val="0"/>
          <w:color w:val="000000" w:themeColor="text1"/>
        </w:rPr>
      </w:pPr>
    </w:p>
    <w:p w14:paraId="7505EB6D" w14:textId="7F25A3B6" w:rsidR="00963187" w:rsidRDefault="00963187" w:rsidP="00416474">
      <w:pPr>
        <w:pStyle w:val="Sous-titre1"/>
        <w:jc w:val="both"/>
        <w:rPr>
          <w:rFonts w:ascii="NouvelR" w:eastAsia="Times New Roman" w:hAnsi="NouvelR" w:cstheme="minorHAnsi"/>
          <w:caps w:val="0"/>
          <w:color w:val="000000" w:themeColor="text1"/>
        </w:rPr>
      </w:pPr>
    </w:p>
    <w:p w14:paraId="62068BB4" w14:textId="302A6BB5" w:rsidR="00963187" w:rsidRDefault="00963187" w:rsidP="00416474">
      <w:pPr>
        <w:pStyle w:val="Sous-titre1"/>
        <w:jc w:val="both"/>
        <w:rPr>
          <w:rFonts w:ascii="NouvelR" w:eastAsia="Times New Roman" w:hAnsi="NouvelR" w:cstheme="minorHAnsi"/>
          <w:caps w:val="0"/>
          <w:color w:val="000000" w:themeColor="text1"/>
        </w:rPr>
      </w:pPr>
    </w:p>
    <w:p w14:paraId="6672C722" w14:textId="5C4E4F06" w:rsidR="00963187" w:rsidRDefault="00963187" w:rsidP="00416474">
      <w:pPr>
        <w:pStyle w:val="Sous-titre1"/>
        <w:jc w:val="both"/>
        <w:rPr>
          <w:rFonts w:ascii="NouvelR" w:eastAsia="Times New Roman" w:hAnsi="NouvelR" w:cstheme="minorHAnsi"/>
          <w:caps w:val="0"/>
          <w:color w:val="000000" w:themeColor="text1"/>
        </w:rPr>
      </w:pPr>
    </w:p>
    <w:p w14:paraId="433A73B1" w14:textId="34753753" w:rsidR="00963187" w:rsidRDefault="00963187" w:rsidP="00416474">
      <w:pPr>
        <w:pStyle w:val="Sous-titre1"/>
        <w:jc w:val="both"/>
        <w:rPr>
          <w:rFonts w:ascii="NouvelR" w:eastAsia="Times New Roman" w:hAnsi="NouvelR" w:cstheme="minorHAnsi"/>
          <w:caps w:val="0"/>
          <w:color w:val="000000" w:themeColor="text1"/>
        </w:rPr>
      </w:pPr>
    </w:p>
    <w:p w14:paraId="0FD845D2" w14:textId="76FB3485" w:rsidR="00963187" w:rsidRDefault="00963187" w:rsidP="00416474">
      <w:pPr>
        <w:pStyle w:val="Sous-titre1"/>
        <w:jc w:val="both"/>
        <w:rPr>
          <w:rFonts w:ascii="NouvelR" w:eastAsia="Times New Roman" w:hAnsi="NouvelR" w:cstheme="minorHAnsi"/>
          <w:caps w:val="0"/>
          <w:color w:val="000000" w:themeColor="text1"/>
        </w:rPr>
      </w:pPr>
    </w:p>
    <w:p w14:paraId="79DA66BF" w14:textId="77777777" w:rsidR="00963187" w:rsidRDefault="00963187" w:rsidP="00416474">
      <w:pPr>
        <w:pStyle w:val="Sous-titre1"/>
        <w:jc w:val="both"/>
        <w:rPr>
          <w:rFonts w:ascii="NouvelR" w:eastAsia="Times New Roman" w:hAnsi="NouvelR" w:cstheme="minorHAnsi"/>
          <w:caps w:val="0"/>
          <w:color w:val="000000" w:themeColor="text1"/>
        </w:rPr>
      </w:pPr>
    </w:p>
    <w:p w14:paraId="55F9B355" w14:textId="77777777" w:rsidR="00963187" w:rsidRPr="00416474" w:rsidRDefault="00963187" w:rsidP="00416474">
      <w:pPr>
        <w:pStyle w:val="Sous-titre1"/>
        <w:jc w:val="both"/>
        <w:rPr>
          <w:rFonts w:ascii="NouvelR" w:eastAsia="Times New Roman" w:hAnsi="NouvelR" w:cstheme="minorHAnsi"/>
          <w:caps w:val="0"/>
          <w:color w:val="000000" w:themeColor="text1"/>
        </w:rPr>
      </w:pPr>
    </w:p>
    <w:p w14:paraId="0E0BB7C1" w14:textId="77777777" w:rsidR="00416474" w:rsidRPr="00416474" w:rsidRDefault="00416474" w:rsidP="00416474">
      <w:pPr>
        <w:pStyle w:val="Sous-titre1"/>
        <w:jc w:val="both"/>
        <w:rPr>
          <w:rFonts w:ascii="NouvelR" w:eastAsia="Times New Roman" w:hAnsi="NouvelR" w:cstheme="minorHAnsi"/>
          <w:caps w:val="0"/>
          <w:color w:val="000000" w:themeColor="text1"/>
        </w:rPr>
      </w:pPr>
    </w:p>
    <w:p w14:paraId="52CAD1CC" w14:textId="77777777" w:rsidR="00963187" w:rsidRDefault="00963187" w:rsidP="00B65434">
      <w:pPr>
        <w:pStyle w:val="Sous-titre1"/>
        <w:rPr>
          <w:rFonts w:ascii="NouvelR" w:eastAsia="Times New Roman" w:hAnsi="NouvelR" w:cstheme="minorHAnsi"/>
          <w:caps w:val="0"/>
          <w:color w:val="000000" w:themeColor="text1"/>
        </w:rPr>
      </w:pPr>
    </w:p>
    <w:p w14:paraId="194189FE" w14:textId="77777777" w:rsidR="00963187" w:rsidRDefault="00963187" w:rsidP="00B65434">
      <w:pPr>
        <w:pStyle w:val="Sous-titre1"/>
        <w:rPr>
          <w:rFonts w:ascii="NouvelR" w:eastAsia="Times New Roman" w:hAnsi="NouvelR" w:cstheme="minorHAnsi"/>
          <w:caps w:val="0"/>
          <w:color w:val="000000" w:themeColor="text1"/>
        </w:rPr>
      </w:pPr>
    </w:p>
    <w:p w14:paraId="7744EFF5" w14:textId="77777777" w:rsidR="00963187" w:rsidRDefault="00963187" w:rsidP="00B65434">
      <w:pPr>
        <w:pStyle w:val="Sous-titre1"/>
        <w:rPr>
          <w:rFonts w:ascii="NouvelR" w:eastAsia="Times New Roman" w:hAnsi="NouvelR" w:cstheme="minorHAnsi"/>
          <w:caps w:val="0"/>
          <w:color w:val="000000" w:themeColor="text1"/>
        </w:rPr>
      </w:pPr>
    </w:p>
    <w:p w14:paraId="355FF8D8" w14:textId="77777777" w:rsidR="00963187" w:rsidRDefault="00963187" w:rsidP="00B65434">
      <w:pPr>
        <w:pStyle w:val="Sous-titre1"/>
        <w:rPr>
          <w:rFonts w:ascii="NouvelR" w:eastAsia="Times New Roman" w:hAnsi="NouvelR" w:cstheme="minorHAnsi"/>
          <w:caps w:val="0"/>
          <w:color w:val="000000" w:themeColor="text1"/>
        </w:rPr>
      </w:pPr>
    </w:p>
    <w:p w14:paraId="7AA3DFBD" w14:textId="77777777" w:rsidR="00963187" w:rsidRDefault="00963187" w:rsidP="00B65434">
      <w:pPr>
        <w:pStyle w:val="Sous-titre1"/>
        <w:rPr>
          <w:rFonts w:ascii="NouvelR" w:eastAsia="Times New Roman" w:hAnsi="NouvelR" w:cstheme="minorHAnsi"/>
          <w:caps w:val="0"/>
          <w:color w:val="000000" w:themeColor="text1"/>
        </w:rPr>
      </w:pPr>
    </w:p>
    <w:p w14:paraId="1BECC047" w14:textId="77777777" w:rsidR="008B5901" w:rsidRDefault="008B5901" w:rsidP="008B5901">
      <w:pPr>
        <w:pStyle w:val="Sous-titre1"/>
      </w:pPr>
    </w:p>
    <w:p w14:paraId="614C5628" w14:textId="77777777" w:rsidR="008B5901" w:rsidRDefault="008B5901" w:rsidP="008B5901">
      <w:pPr>
        <w:pStyle w:val="Sous-titre1"/>
      </w:pPr>
    </w:p>
    <w:p w14:paraId="2B847D3D" w14:textId="77777777" w:rsidR="008B5901" w:rsidRDefault="008B5901" w:rsidP="008B5901">
      <w:pPr>
        <w:pStyle w:val="Sous-titre1"/>
      </w:pPr>
    </w:p>
    <w:p w14:paraId="74049D0F" w14:textId="77777777" w:rsidR="008B5901" w:rsidRDefault="008B5901" w:rsidP="008B5901">
      <w:pPr>
        <w:pStyle w:val="Sous-titre1"/>
      </w:pPr>
    </w:p>
    <w:p w14:paraId="596C9B88" w14:textId="700A2E33" w:rsidR="008B5901" w:rsidRPr="00F55F87" w:rsidRDefault="008B5901" w:rsidP="008B5901">
      <w:pPr>
        <w:pStyle w:val="Sous-titre1"/>
      </w:pPr>
      <w:r w:rsidRPr="00F55F87">
        <w:t>Over RENAULT Group</w:t>
      </w:r>
    </w:p>
    <w:p w14:paraId="36978D51" w14:textId="77777777" w:rsidR="008B5901" w:rsidRPr="00F55F87" w:rsidRDefault="008B5901" w:rsidP="008B5901">
      <w:pPr>
        <w:pStyle w:val="Sous-titre1"/>
      </w:pPr>
    </w:p>
    <w:p w14:paraId="6F153F41" w14:textId="77777777" w:rsidR="008B5901" w:rsidRPr="00841D83" w:rsidRDefault="008B5901" w:rsidP="008B5901">
      <w:pPr>
        <w:spacing w:line="256" w:lineRule="exact"/>
        <w:jc w:val="both"/>
        <w:rPr>
          <w:rFonts w:ascii="Arial" w:hAnsi="Arial" w:cs="Arial"/>
          <w:sz w:val="18"/>
          <w:szCs w:val="18"/>
        </w:rPr>
      </w:pPr>
      <w:bookmarkStart w:id="0" w:name="_Hlk93400396"/>
      <w:r w:rsidRPr="00101DBF">
        <w:rPr>
          <w:rFonts w:ascii="Arial" w:hAnsi="Arial" w:cs="Arial"/>
          <w:sz w:val="18"/>
          <w:szCs w:val="18"/>
        </w:rPr>
        <w:t xml:space="preserve">Renault Group staat aan de vooravond van een nieuwe mobiliteit. Gesterkt door zijn alliantie met Nissan en Mitsubishi Motors en zijn unieke expertise op het vlak van elektrificering kan Renault Group rekenen op de complementariteit van zijn vijf merken – Renault, Dacia, LADA, Alpine en Mobilize – en biedt het zijn klanten duurzame en innovatieve mobiliteitsoplossingen. Renault Group is gevestigd in meer dan 130 landen en verkocht in 2021 wereldwijd 1,75 miljoen voertuigen. </w:t>
      </w:r>
      <w:r>
        <w:rPr>
          <w:rFonts w:ascii="Arial" w:hAnsi="Arial" w:cs="Arial"/>
          <w:sz w:val="18"/>
          <w:szCs w:val="18"/>
        </w:rPr>
        <w:t xml:space="preserve">Het </w:t>
      </w:r>
      <w:r w:rsidRPr="00101DBF">
        <w:rPr>
          <w:rFonts w:ascii="Arial" w:hAnsi="Arial" w:cs="Arial"/>
          <w:sz w:val="18"/>
          <w:szCs w:val="18"/>
        </w:rPr>
        <w:t xml:space="preserve">verenigt meer dan 170.000 medewerkers die dagelijks zijn bestaansreden belichamen zodat mobiliteit ons dichter bij elkaar kan brengen. Renault Group is klaar voor uitdagingen op de weg en op het circuit en zet zich in voor een ambitieuze en waardevolle transformatie. Die spitst zich toe op de ontwikkeling van nieuwe technologieën en diensten, en van een nieuw gamma voertuigen dat nog competitiever, nog evenwichtiger en geëlektrificeerd is. In lijn met de milieu-uitdagingen heeft Renault Group de ambitie om tegen 2050 koolstofneutraal te zijn in Europa. </w:t>
      </w:r>
      <w:hyperlink r:id="rId12" w:history="1">
        <w:r w:rsidRPr="00101DBF">
          <w:rPr>
            <w:rStyle w:val="Hyperlink"/>
            <w:rFonts w:ascii="Arial" w:hAnsi="Arial" w:cs="Arial"/>
            <w:sz w:val="18"/>
            <w:szCs w:val="18"/>
          </w:rPr>
          <w:t>https://www.renaultgroup.com/</w:t>
        </w:r>
      </w:hyperlink>
      <w:r w:rsidRPr="00841D83">
        <w:rPr>
          <w:rStyle w:val="Hyperlink"/>
          <w:rFonts w:ascii="Arial" w:hAnsi="Arial" w:cs="Arial"/>
          <w:sz w:val="18"/>
          <w:szCs w:val="18"/>
        </w:rPr>
        <w:t xml:space="preserve"> </w:t>
      </w:r>
    </w:p>
    <w:bookmarkEnd w:id="0"/>
    <w:p w14:paraId="79A9B032" w14:textId="38EE1620" w:rsidR="00D81BB1" w:rsidRPr="000C3E4E" w:rsidRDefault="00D81BB1" w:rsidP="00D81BB1">
      <w:pPr>
        <w:pStyle w:val="Sous-titre1"/>
        <w:jc w:val="both"/>
        <w:rPr>
          <w:rFonts w:ascii="NouvelR" w:hAnsi="NouvelR"/>
          <w:caps w:val="0"/>
          <w:color w:val="000000" w:themeColor="text1"/>
          <w:sz w:val="18"/>
          <w:szCs w:val="18"/>
        </w:rPr>
      </w:pPr>
    </w:p>
    <w:sectPr w:rsidR="00D81BB1" w:rsidRPr="000C3E4E" w:rsidSect="0089600D">
      <w:headerReference w:type="even" r:id="rId13"/>
      <w:headerReference w:type="default" r:id="rId14"/>
      <w:footerReference w:type="even" r:id="rId15"/>
      <w:footerReference w:type="default" r:id="rId16"/>
      <w:headerReference w:type="first" r:id="rId17"/>
      <w:footerReference w:type="first" r:id="rId18"/>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D9C16" w14:textId="77777777" w:rsidR="00B4533C" w:rsidRDefault="00B4533C" w:rsidP="00E66B13">
      <w:r>
        <w:separator/>
      </w:r>
    </w:p>
  </w:endnote>
  <w:endnote w:type="continuationSeparator" w:id="0">
    <w:p w14:paraId="20BC288F" w14:textId="77777777" w:rsidR="00B4533C" w:rsidRDefault="00B4533C"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uvelR">
    <w:altName w:val="Cambria"/>
    <w:panose1 w:val="00000000000000000000"/>
    <w:charset w:val="00"/>
    <w:family w:val="auto"/>
    <w:pitch w:val="variable"/>
    <w:sig w:usb0="E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uvelR-Regular">
    <w:altName w:val="Calibri"/>
    <w:panose1 w:val="00000000000000000000"/>
    <w:charset w:val="4D"/>
    <w:family w:val="auto"/>
    <w:notTrueType/>
    <w:pitch w:val="default"/>
    <w:sig w:usb0="00000003" w:usb1="00000000" w:usb2="00000000" w:usb3="00000000" w:csb0="00000001" w:csb1="00000000"/>
  </w:font>
  <w:font w:name="NouvelR-Bold">
    <w:altName w:val="Calibri"/>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B7F45" w14:textId="77777777" w:rsidR="008E3F46" w:rsidRDefault="008E3F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76F05" w14:textId="0649A121" w:rsidR="008719BE" w:rsidRPr="003A31D9" w:rsidRDefault="003F5647">
    <w:pPr>
      <w:pStyle w:val="Voettekst"/>
      <w:rPr>
        <w:rFonts w:ascii="NouvelR" w:hAnsi="NouvelR"/>
        <w:b/>
        <w:bCs/>
        <w:sz w:val="20"/>
        <w:szCs w:val="20"/>
      </w:rPr>
    </w:pPr>
    <w:r>
      <w:rPr>
        <w:rFonts w:ascii="NouvelR" w:hAnsi="NouvelR" w:cs="Arial"/>
        <w:b/>
        <w:bCs/>
        <w:noProof/>
        <w:sz w:val="20"/>
        <w:szCs w:val="20"/>
      </w:rPr>
      <mc:AlternateContent>
        <mc:Choice Requires="wps">
          <w:drawing>
            <wp:anchor distT="0" distB="0" distL="114300" distR="114300" simplePos="0" relativeHeight="251671552" behindDoc="0" locked="0" layoutInCell="0" allowOverlap="1" wp14:anchorId="51B72071" wp14:editId="5C28245D">
              <wp:simplePos x="0" y="0"/>
              <wp:positionH relativeFrom="page">
                <wp:posOffset>0</wp:posOffset>
              </wp:positionH>
              <wp:positionV relativeFrom="page">
                <wp:posOffset>10235565</wp:posOffset>
              </wp:positionV>
              <wp:extent cx="7557135" cy="252095"/>
              <wp:effectExtent l="0" t="0" r="0" b="14605"/>
              <wp:wrapNone/>
              <wp:docPr id="5" name="MSIPCM3f124286abbb4089d73ac854"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66A9A" w14:textId="31DA1911" w:rsidR="003F5647" w:rsidRPr="003F5647" w:rsidRDefault="003F5647" w:rsidP="003F5647">
                          <w:pPr>
                            <w:jc w:val="right"/>
                            <w:rPr>
                              <w:rFonts w:ascii="Arial" w:hAnsi="Arial" w:cs="Arial"/>
                              <w:color w:val="000000"/>
                              <w:sz w:val="20"/>
                            </w:rPr>
                          </w:pPr>
                          <w:r w:rsidRPr="003F5647">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1B72071" id="_x0000_t202" coordsize="21600,21600" o:spt="202" path="m,l,21600r21600,l21600,xe">
              <v:stroke joinstyle="miter"/>
              <v:path gradientshapeok="t" o:connecttype="rect"/>
            </v:shapetype>
            <v:shape id="MSIPCM3f124286abbb4089d73ac854" o:spid="_x0000_s1027" type="#_x0000_t202" alt="{&quot;HashCode&quot;:-424964394,&quot;Height&quot;:840.0,&quot;Width&quot;:595.0,&quot;Placement&quot;:&quot;Footer&quot;,&quot;Index&quot;:&quot;Primary&quot;,&quot;Section&quot;:1,&quot;Top&quot;:0.0,&quot;Left&quot;:0.0}" style="position:absolute;margin-left:0;margin-top:805.9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" o:allowincell="f" filled="f" stroked="f" strokeweight=".5pt">
              <v:fill o:detectmouseclick="t"/>
              <v:textbox inset=",0,20pt,0">
                <w:txbxContent>
                  <w:p w14:paraId="24B66A9A" w14:textId="31DA1911" w:rsidR="003F5647" w:rsidRPr="003F5647" w:rsidRDefault="003F5647" w:rsidP="003F5647">
                    <w:pPr>
                      <w:jc w:val="right"/>
                      <w:rPr>
                        <w:rFonts w:ascii="Arial" w:hAnsi="Arial" w:cs="Arial"/>
                        <w:color w:val="000000"/>
                        <w:sz w:val="20"/>
                      </w:rPr>
                    </w:pPr>
                    <w:r w:rsidRPr="003F5647">
                      <w:rPr>
                        <w:rFonts w:ascii="Arial" w:hAnsi="Arial" w:cs="Arial"/>
                        <w:color w:val="000000"/>
                        <w:sz w:val="20"/>
                      </w:rPr>
                      <w:t>Confidential C</w:t>
                    </w:r>
                  </w:p>
                </w:txbxContent>
              </v:textbox>
              <w10:wrap anchorx="page" anchory="page"/>
            </v:shape>
          </w:pict>
        </mc:Fallback>
      </mc:AlternateContent>
    </w:r>
    <w:r w:rsidR="003A31D9">
      <w:rPr>
        <w:rStyle w:val="Paginanummer"/>
        <w:rFonts w:ascii="NouvelR" w:hAnsi="NouvelR" w:cs="Arial"/>
        <w:b/>
        <w:bCs/>
        <w:sz w:val="20"/>
        <w:szCs w:val="20"/>
      </w:rPr>
      <w:t>m</w:t>
    </w:r>
    <w:r w:rsidR="00164134" w:rsidRPr="003A31D9">
      <w:rPr>
        <w:rStyle w:val="Paginanummer"/>
        <w:rFonts w:ascii="NouvelR" w:hAnsi="NouvelR" w:cs="Arial"/>
        <w:b/>
        <w:bCs/>
        <w:sz w:val="20"/>
        <w:szCs w:val="20"/>
      </w:rPr>
      <w:t>edi</w:t>
    </w:r>
    <w:r w:rsidR="003A31D9" w:rsidRPr="003A31D9">
      <w:rPr>
        <w:rStyle w:val="Paginanummer"/>
        <w:rFonts w:ascii="NouvelR" w:hAnsi="NouvelR" w:cs="Arial"/>
        <w:b/>
        <w:bCs/>
        <w:sz w:val="20"/>
        <w:szCs w:val="20"/>
      </w:rPr>
      <w:t>a.renault-group.nl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52A4" w14:textId="75027BCE" w:rsidR="008719BE" w:rsidRPr="00156379" w:rsidRDefault="008719BE" w:rsidP="008719BE">
    <w:pPr>
      <w:pStyle w:val="Voettekst"/>
      <w:framePr w:wrap="none" w:vAnchor="text" w:hAnchor="margin" w:xAlign="right" w:y="1"/>
      <w:rPr>
        <w:rStyle w:val="Paginanummer"/>
        <w:rFonts w:ascii="NouvelR" w:hAnsi="NouvelR" w:cs="Arial"/>
        <w:sz w:val="16"/>
        <w:szCs w:val="16"/>
      </w:rPr>
    </w:pPr>
    <w:r>
      <w:rPr>
        <w:rFonts w:ascii="NouvelR" w:hAnsi="NouvelR"/>
        <w:noProof/>
        <w:sz w:val="16"/>
        <w:szCs w:val="16"/>
      </w:rPr>
      <mc:AlternateContent>
        <mc:Choice Requires="wps">
          <w:drawing>
            <wp:anchor distT="0" distB="0" distL="114300" distR="114300" simplePos="0" relativeHeight="251668480" behindDoc="0" locked="0" layoutInCell="0" allowOverlap="1" wp14:anchorId="7B5471C9" wp14:editId="3AFDEF82">
              <wp:simplePos x="0" y="0"/>
              <wp:positionH relativeFrom="page">
                <wp:posOffset>0</wp:posOffset>
              </wp:positionH>
              <wp:positionV relativeFrom="page">
                <wp:posOffset>10235565</wp:posOffset>
              </wp:positionV>
              <wp:extent cx="7557135" cy="252095"/>
              <wp:effectExtent l="0" t="0" r="0" b="14605"/>
              <wp:wrapNone/>
              <wp:docPr id="16" name="MSIPCM87a640ad9fc32b9821f41abc"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376914" w14:textId="219B234C" w:rsidR="008719BE" w:rsidRPr="009E26EA" w:rsidRDefault="008719BE" w:rsidP="009E26EA">
                          <w:pPr>
                            <w:jc w:val="right"/>
                            <w:rPr>
                              <w:rFonts w:ascii="Arial" w:hAnsi="Arial" w:cs="Arial"/>
                              <w:color w:val="000000"/>
                              <w:sz w:val="20"/>
                            </w:rPr>
                          </w:pPr>
                          <w:r>
                            <w:rPr>
                              <w:rFonts w:ascii="Arial" w:hAnsi="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7B5471C9" id="_x0000_t202" coordsize="21600,21600" o:spt="202" path="m,l,21600r21600,l21600,xe">
              <v:stroke joinstyle="miter"/>
              <v:path gradientshapeok="t" o:connecttype="rect"/>
            </v:shapetype>
            <v:shape id="MSIPCM87a640ad9fc32b9821f41abc" o:spid="_x0000_s1028" type="#_x0000_t202" alt="{&quot;HashCode&quot;:-424964394,&quot;Height&quot;:840.0,&quot;Width&quot;:595.0,&quot;Placement&quot;:&quot;Footer&quot;,&quot;Index&quot;:&quot;FirstPage&quot;,&quot;Section&quot;:1,&quot;Top&quot;:0.0,&quot;Left&quot;:0.0}" style="position:absolute;margin-left:0;margin-top:805.9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" o:allowincell="f" filled="f" stroked="f" strokeweight=".5pt">
              <v:textbox inset=",0,20pt,0">
                <w:txbxContent>
                  <w:p w14:paraId="59376914" w14:textId="219B234C" w:rsidR="008719BE" w:rsidRPr="009E26EA" w:rsidRDefault="008719BE" w:rsidP="009E26EA">
                    <w:pPr>
                      <w:jc w:val="right"/>
                      <w:rPr>
                        <w:rFonts w:ascii="Arial" w:hAnsi="Arial" w:cs="Arial"/>
                        <w:color w:val="000000"/>
                        <w:sz w:val="20"/>
                      </w:rPr>
                    </w:pPr>
                    <w:r>
                      <w:rPr>
                        <w:rFonts w:ascii="Arial" w:hAnsi="Arial"/>
                        <w:color w:val="000000"/>
                        <w:sz w:val="20"/>
                      </w:rPr>
                      <w:t>Confidential C</w:t>
                    </w:r>
                  </w:p>
                </w:txbxContent>
              </v:textbox>
              <w10:wrap anchorx="page" anchory="page"/>
            </v:shape>
          </w:pict>
        </mc:Fallback>
      </mc:AlternateContent>
    </w:r>
    <w:sdt>
      <w:sdtPr>
        <w:rPr>
          <w:rStyle w:val="Paginanummer"/>
          <w:rFonts w:ascii="NouvelR" w:hAnsi="NouvelR" w:cs="Arial"/>
          <w:sz w:val="16"/>
          <w:szCs w:val="16"/>
        </w:rPr>
        <w:id w:val="-95332847"/>
        <w:docPartObj>
          <w:docPartGallery w:val="Page Numbers (Bottom of Page)"/>
          <w:docPartUnique/>
        </w:docPartObj>
      </w:sdtPr>
      <w:sdtEndPr>
        <w:rPr>
          <w:rStyle w:val="Paginanummer"/>
        </w:rPr>
      </w:sdtEndPr>
      <w:sdtContent>
        <w:r w:rsidRPr="00156379">
          <w:rPr>
            <w:rStyle w:val="Paginanummer"/>
            <w:rFonts w:ascii="NouvelR" w:hAnsi="NouvelR" w:cs="Arial"/>
            <w:sz w:val="16"/>
          </w:rPr>
          <w:fldChar w:fldCharType="begin"/>
        </w:r>
        <w:r w:rsidRPr="00156379">
          <w:rPr>
            <w:rStyle w:val="Paginanummer"/>
            <w:rFonts w:ascii="NouvelR" w:hAnsi="NouvelR" w:cs="Arial"/>
            <w:sz w:val="16"/>
          </w:rPr>
          <w:instrText xml:space="preserve"> PAGE </w:instrText>
        </w:r>
        <w:r w:rsidRPr="00156379">
          <w:rPr>
            <w:rStyle w:val="Paginanummer"/>
            <w:rFonts w:ascii="NouvelR" w:hAnsi="NouvelR" w:cs="Arial"/>
            <w:sz w:val="16"/>
          </w:rPr>
          <w:fldChar w:fldCharType="separate"/>
        </w:r>
        <w:r w:rsidRPr="00156379">
          <w:rPr>
            <w:rStyle w:val="Paginanummer"/>
            <w:rFonts w:ascii="NouvelR" w:hAnsi="NouvelR" w:cs="Arial"/>
            <w:sz w:val="16"/>
          </w:rPr>
          <w:t>1</w:t>
        </w:r>
        <w:r w:rsidRPr="00156379">
          <w:rPr>
            <w:rStyle w:val="Paginanummer"/>
            <w:rFonts w:ascii="NouvelR" w:hAnsi="NouvelR" w:cs="Arial"/>
            <w:sz w:val="16"/>
          </w:rPr>
          <w:fldChar w:fldCharType="end"/>
        </w:r>
        <w:r>
          <w:rPr>
            <w:rStyle w:val="Paginanummer"/>
            <w:rFonts w:ascii="NouvelR" w:hAnsi="NouvelR"/>
            <w:sz w:val="16"/>
          </w:rPr>
          <w:t xml:space="preserve"> / </w:t>
        </w:r>
        <w:r w:rsidRPr="00156379">
          <w:rPr>
            <w:rStyle w:val="Paginanummer"/>
            <w:rFonts w:ascii="NouvelR" w:hAnsi="NouvelR" w:cs="Arial"/>
            <w:sz w:val="16"/>
          </w:rPr>
          <w:fldChar w:fldCharType="begin"/>
        </w:r>
        <w:r w:rsidRPr="00156379">
          <w:rPr>
            <w:rStyle w:val="Paginanummer"/>
            <w:rFonts w:ascii="NouvelR" w:hAnsi="NouvelR" w:cs="Arial"/>
            <w:sz w:val="16"/>
          </w:rPr>
          <w:instrText xml:space="preserve"> NUMPAGES </w:instrText>
        </w:r>
        <w:r w:rsidRPr="00156379">
          <w:rPr>
            <w:rStyle w:val="Paginanummer"/>
            <w:rFonts w:ascii="NouvelR" w:hAnsi="NouvelR" w:cs="Arial"/>
            <w:sz w:val="16"/>
          </w:rPr>
          <w:fldChar w:fldCharType="separate"/>
        </w:r>
        <w:r w:rsidRPr="00156379">
          <w:rPr>
            <w:rStyle w:val="Paginanummer"/>
            <w:rFonts w:ascii="NouvelR" w:hAnsi="NouvelR" w:cs="Arial"/>
            <w:sz w:val="16"/>
          </w:rPr>
          <w:t>1</w:t>
        </w:r>
        <w:r w:rsidRPr="00156379">
          <w:rPr>
            <w:rStyle w:val="Paginanummer"/>
            <w:rFonts w:ascii="NouvelR" w:hAnsi="NouvelR" w:cs="Arial"/>
            <w:sz w:val="16"/>
          </w:rPr>
          <w:fldChar w:fldCharType="end"/>
        </w:r>
      </w:sdtContent>
    </w:sdt>
  </w:p>
  <w:p w14:paraId="19043A0B" w14:textId="57C3FDA3" w:rsidR="008719BE" w:rsidRPr="00156379" w:rsidRDefault="008719BE" w:rsidP="00317B55">
    <w:pPr>
      <w:pStyle w:val="Voettekst"/>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4126C" w14:textId="77777777" w:rsidR="00B4533C" w:rsidRDefault="00B4533C" w:rsidP="00E66B13">
      <w:r>
        <w:separator/>
      </w:r>
    </w:p>
  </w:footnote>
  <w:footnote w:type="continuationSeparator" w:id="0">
    <w:p w14:paraId="47E8BDBC" w14:textId="77777777" w:rsidR="00B4533C" w:rsidRDefault="00B4533C"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B0EE4" w14:textId="77777777" w:rsidR="008E3F46" w:rsidRDefault="008E3F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A1283" w14:textId="2CACA4C6" w:rsidR="008719BE" w:rsidRDefault="008719BE">
    <w:pPr>
      <w:pStyle w:val="Koptekst"/>
    </w:pPr>
    <w:r>
      <w:rPr>
        <w:noProof/>
      </w:rPr>
      <w:drawing>
        <wp:anchor distT="0" distB="0" distL="114300" distR="114300" simplePos="0" relativeHeight="251660288" behindDoc="1" locked="0" layoutInCell="1" allowOverlap="1" wp14:anchorId="432DDFC9" wp14:editId="51EF0BF8">
          <wp:simplePos x="0" y="0"/>
          <wp:positionH relativeFrom="column">
            <wp:posOffset>-648497</wp:posOffset>
          </wp:positionH>
          <wp:positionV relativeFrom="paragraph">
            <wp:posOffset>-442651</wp:posOffset>
          </wp:positionV>
          <wp:extent cx="7560000" cy="10685647"/>
          <wp:effectExtent l="0" t="0" r="0" b="0"/>
          <wp:wrapNone/>
          <wp:docPr id="3"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C17CD" w14:textId="77777777" w:rsidR="006976F6" w:rsidRDefault="006976F6" w:rsidP="006976F6">
    <w:pPr>
      <w:pStyle w:val="Legalinformations"/>
      <w:spacing w:line="240" w:lineRule="auto"/>
      <w:rPr>
        <w:rFonts w:ascii="NouvelR-Bold" w:hAnsi="NouvelR-Bold" w:cs="NouvelR-Bold"/>
        <w:b/>
        <w:bCs/>
        <w:caps/>
        <w:sz w:val="46"/>
        <w:szCs w:val="46"/>
      </w:rPr>
    </w:pPr>
    <w:r>
      <w:rPr>
        <w:rFonts w:ascii="NouvelR-Bold" w:hAnsi="NouvelR-Bold" w:cs="NouvelR-Bold"/>
        <w:b/>
        <w:bCs/>
        <w:caps/>
        <w:noProof/>
        <w:sz w:val="46"/>
        <w:szCs w:val="46"/>
        <w:lang w:val="en-US"/>
      </w:rPr>
      <w:drawing>
        <wp:anchor distT="0" distB="0" distL="114300" distR="114300" simplePos="0" relativeHeight="251670528" behindDoc="1" locked="0" layoutInCell="1" allowOverlap="1" wp14:anchorId="6DEF0E03" wp14:editId="06F9810E">
          <wp:simplePos x="0" y="0"/>
          <wp:positionH relativeFrom="column">
            <wp:posOffset>-624840</wp:posOffset>
          </wp:positionH>
          <wp:positionV relativeFrom="paragraph">
            <wp:posOffset>-450850</wp:posOffset>
          </wp:positionV>
          <wp:extent cx="7562850" cy="10687050"/>
          <wp:effectExtent l="0" t="0" r="0" b="0"/>
          <wp:wrapNone/>
          <wp:docPr id="8" name="Graphiqu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7"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anchor>
      </w:drawing>
    </w:r>
    <w:r>
      <w:rPr>
        <w:rFonts w:ascii="NouvelR-Bold" w:hAnsi="NouvelR-Bold" w:cs="NouvelR-Bold"/>
        <w:b/>
        <w:bCs/>
        <w:caps/>
        <w:sz w:val="46"/>
        <w:szCs w:val="46"/>
      </w:rPr>
      <w:t>PERSBERICHT</w:t>
    </w:r>
  </w:p>
  <w:p w14:paraId="68E9D721" w14:textId="77777777" w:rsidR="006976F6" w:rsidRPr="000748CB" w:rsidRDefault="006976F6" w:rsidP="006976F6">
    <w:pPr>
      <w:pStyle w:val="Legalinformations"/>
      <w:spacing w:line="240" w:lineRule="auto"/>
      <w:rPr>
        <w:sz w:val="20"/>
        <w:szCs w:val="20"/>
      </w:rPr>
    </w:pPr>
  </w:p>
  <w:p w14:paraId="5D1D2764" w14:textId="66CDA3DB" w:rsidR="008719BE" w:rsidRDefault="008719BE">
    <w:pPr>
      <w:pStyle w:val="Koptekst"/>
    </w:pPr>
  </w:p>
</w:hdr>
</file>

<file path=word/intelligence.xml><?xml version="1.0" encoding="utf-8"?>
<int:Intelligence xmlns:int="http://schemas.microsoft.com/office/intelligence/2019/intelligence">
  <int:IntelligenceSettings/>
  <int:Manifest>
    <int:WordHash hashCode="EmSd7V6icpMHDH" id="fn5Scn8p"/>
  </int:Manifest>
  <int:Observations>
    <int:Content id="fn5Scn8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C8F"/>
    <w:multiLevelType w:val="hybridMultilevel"/>
    <w:tmpl w:val="F9BC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157B2"/>
    <w:multiLevelType w:val="hybridMultilevel"/>
    <w:tmpl w:val="3628E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D48CE"/>
    <w:multiLevelType w:val="hybridMultilevel"/>
    <w:tmpl w:val="186C5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9C18CE"/>
    <w:multiLevelType w:val="hybridMultilevel"/>
    <w:tmpl w:val="B9D4A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1078A"/>
    <w:multiLevelType w:val="hybridMultilevel"/>
    <w:tmpl w:val="F7868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A34051"/>
    <w:multiLevelType w:val="hybridMultilevel"/>
    <w:tmpl w:val="4A4CD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CA1BB1"/>
    <w:multiLevelType w:val="hybridMultilevel"/>
    <w:tmpl w:val="F4B2F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F37B4D"/>
    <w:multiLevelType w:val="hybridMultilevel"/>
    <w:tmpl w:val="3C40B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8E20AE"/>
    <w:multiLevelType w:val="hybridMultilevel"/>
    <w:tmpl w:val="BD1ED8C8"/>
    <w:lvl w:ilvl="0" w:tplc="2CE221B6">
      <w:start w:val="1"/>
      <w:numFmt w:val="bullet"/>
      <w:lvlText w:val="•"/>
      <w:lvlJc w:val="left"/>
      <w:pPr>
        <w:tabs>
          <w:tab w:val="num" w:pos="720"/>
        </w:tabs>
        <w:ind w:left="720" w:hanging="360"/>
      </w:pPr>
      <w:rPr>
        <w:rFonts w:ascii="Arial" w:hAnsi="Arial" w:hint="default"/>
      </w:rPr>
    </w:lvl>
    <w:lvl w:ilvl="1" w:tplc="B9046250" w:tentative="1">
      <w:start w:val="1"/>
      <w:numFmt w:val="bullet"/>
      <w:lvlText w:val="•"/>
      <w:lvlJc w:val="left"/>
      <w:pPr>
        <w:tabs>
          <w:tab w:val="num" w:pos="1440"/>
        </w:tabs>
        <w:ind w:left="1440" w:hanging="360"/>
      </w:pPr>
      <w:rPr>
        <w:rFonts w:ascii="Arial" w:hAnsi="Arial" w:hint="default"/>
      </w:rPr>
    </w:lvl>
    <w:lvl w:ilvl="2" w:tplc="FF18EA3E">
      <w:numFmt w:val="bullet"/>
      <w:lvlText w:val="•"/>
      <w:lvlJc w:val="left"/>
      <w:pPr>
        <w:tabs>
          <w:tab w:val="num" w:pos="2160"/>
        </w:tabs>
        <w:ind w:left="2160" w:hanging="360"/>
      </w:pPr>
      <w:rPr>
        <w:rFonts w:ascii="Arial" w:hAnsi="Arial" w:hint="default"/>
      </w:rPr>
    </w:lvl>
    <w:lvl w:ilvl="3" w:tplc="F14ECA3C" w:tentative="1">
      <w:start w:val="1"/>
      <w:numFmt w:val="bullet"/>
      <w:lvlText w:val="•"/>
      <w:lvlJc w:val="left"/>
      <w:pPr>
        <w:tabs>
          <w:tab w:val="num" w:pos="2880"/>
        </w:tabs>
        <w:ind w:left="2880" w:hanging="360"/>
      </w:pPr>
      <w:rPr>
        <w:rFonts w:ascii="Arial" w:hAnsi="Arial" w:hint="default"/>
      </w:rPr>
    </w:lvl>
    <w:lvl w:ilvl="4" w:tplc="07D025A2" w:tentative="1">
      <w:start w:val="1"/>
      <w:numFmt w:val="bullet"/>
      <w:lvlText w:val="•"/>
      <w:lvlJc w:val="left"/>
      <w:pPr>
        <w:tabs>
          <w:tab w:val="num" w:pos="3600"/>
        </w:tabs>
        <w:ind w:left="3600" w:hanging="360"/>
      </w:pPr>
      <w:rPr>
        <w:rFonts w:ascii="Arial" w:hAnsi="Arial" w:hint="default"/>
      </w:rPr>
    </w:lvl>
    <w:lvl w:ilvl="5" w:tplc="1B7EFA7A" w:tentative="1">
      <w:start w:val="1"/>
      <w:numFmt w:val="bullet"/>
      <w:lvlText w:val="•"/>
      <w:lvlJc w:val="left"/>
      <w:pPr>
        <w:tabs>
          <w:tab w:val="num" w:pos="4320"/>
        </w:tabs>
        <w:ind w:left="4320" w:hanging="360"/>
      </w:pPr>
      <w:rPr>
        <w:rFonts w:ascii="Arial" w:hAnsi="Arial" w:hint="default"/>
      </w:rPr>
    </w:lvl>
    <w:lvl w:ilvl="6" w:tplc="A46EBEF2" w:tentative="1">
      <w:start w:val="1"/>
      <w:numFmt w:val="bullet"/>
      <w:lvlText w:val="•"/>
      <w:lvlJc w:val="left"/>
      <w:pPr>
        <w:tabs>
          <w:tab w:val="num" w:pos="5040"/>
        </w:tabs>
        <w:ind w:left="5040" w:hanging="360"/>
      </w:pPr>
      <w:rPr>
        <w:rFonts w:ascii="Arial" w:hAnsi="Arial" w:hint="default"/>
      </w:rPr>
    </w:lvl>
    <w:lvl w:ilvl="7" w:tplc="BACA5786" w:tentative="1">
      <w:start w:val="1"/>
      <w:numFmt w:val="bullet"/>
      <w:lvlText w:val="•"/>
      <w:lvlJc w:val="left"/>
      <w:pPr>
        <w:tabs>
          <w:tab w:val="num" w:pos="5760"/>
        </w:tabs>
        <w:ind w:left="5760" w:hanging="360"/>
      </w:pPr>
      <w:rPr>
        <w:rFonts w:ascii="Arial" w:hAnsi="Arial" w:hint="default"/>
      </w:rPr>
    </w:lvl>
    <w:lvl w:ilvl="8" w:tplc="2B8E45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127429"/>
    <w:multiLevelType w:val="hybridMultilevel"/>
    <w:tmpl w:val="75D861C4"/>
    <w:lvl w:ilvl="0" w:tplc="96302660">
      <w:start w:val="5"/>
      <w:numFmt w:val="bullet"/>
      <w:lvlText w:val="-"/>
      <w:lvlJc w:val="left"/>
      <w:pPr>
        <w:ind w:left="1065" w:hanging="705"/>
      </w:pPr>
      <w:rPr>
        <w:rFonts w:ascii="NouvelR" w:eastAsia="Times New Roman" w:hAnsi="NouvelR"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9E2EEA"/>
    <w:multiLevelType w:val="hybridMultilevel"/>
    <w:tmpl w:val="1F52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781B3D"/>
    <w:multiLevelType w:val="hybridMultilevel"/>
    <w:tmpl w:val="3BAA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7"/>
  </w:num>
  <w:num w:numId="6">
    <w:abstractNumId w:val="10"/>
  </w:num>
  <w:num w:numId="7">
    <w:abstractNumId w:val="6"/>
  </w:num>
  <w:num w:numId="8">
    <w:abstractNumId w:val="11"/>
  </w:num>
  <w:num w:numId="9">
    <w:abstractNumId w:val="5"/>
  </w:num>
  <w:num w:numId="10">
    <w:abstractNumId w:val="9"/>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7"/>
    <w:rsid w:val="00001F9C"/>
    <w:rsid w:val="000029A5"/>
    <w:rsid w:val="000033C2"/>
    <w:rsid w:val="000061AB"/>
    <w:rsid w:val="0000781B"/>
    <w:rsid w:val="0001152E"/>
    <w:rsid w:val="00013810"/>
    <w:rsid w:val="00021173"/>
    <w:rsid w:val="00021298"/>
    <w:rsid w:val="00022E7C"/>
    <w:rsid w:val="00025146"/>
    <w:rsid w:val="00025FF3"/>
    <w:rsid w:val="000318FB"/>
    <w:rsid w:val="0003218C"/>
    <w:rsid w:val="00036B08"/>
    <w:rsid w:val="00040D9D"/>
    <w:rsid w:val="00040DCF"/>
    <w:rsid w:val="0004536A"/>
    <w:rsid w:val="000458C8"/>
    <w:rsid w:val="000465EE"/>
    <w:rsid w:val="000477C4"/>
    <w:rsid w:val="000545CB"/>
    <w:rsid w:val="000553C9"/>
    <w:rsid w:val="00062DDB"/>
    <w:rsid w:val="0006353B"/>
    <w:rsid w:val="00063A1A"/>
    <w:rsid w:val="000641BA"/>
    <w:rsid w:val="00064716"/>
    <w:rsid w:val="00065378"/>
    <w:rsid w:val="00065B0D"/>
    <w:rsid w:val="00065B28"/>
    <w:rsid w:val="00066E01"/>
    <w:rsid w:val="000677D1"/>
    <w:rsid w:val="00070248"/>
    <w:rsid w:val="00071F22"/>
    <w:rsid w:val="000729CF"/>
    <w:rsid w:val="000730B6"/>
    <w:rsid w:val="00074DA1"/>
    <w:rsid w:val="000765DF"/>
    <w:rsid w:val="00076863"/>
    <w:rsid w:val="00077A3D"/>
    <w:rsid w:val="000805F7"/>
    <w:rsid w:val="00081473"/>
    <w:rsid w:val="000821EF"/>
    <w:rsid w:val="00082E8B"/>
    <w:rsid w:val="0008340F"/>
    <w:rsid w:val="000834BC"/>
    <w:rsid w:val="00086C19"/>
    <w:rsid w:val="0008722B"/>
    <w:rsid w:val="0009075E"/>
    <w:rsid w:val="000914C4"/>
    <w:rsid w:val="00092F7C"/>
    <w:rsid w:val="000947F2"/>
    <w:rsid w:val="00096D6F"/>
    <w:rsid w:val="000A687A"/>
    <w:rsid w:val="000A78F4"/>
    <w:rsid w:val="000B00C7"/>
    <w:rsid w:val="000B07B1"/>
    <w:rsid w:val="000B1BF7"/>
    <w:rsid w:val="000B2F86"/>
    <w:rsid w:val="000B4D90"/>
    <w:rsid w:val="000C26B4"/>
    <w:rsid w:val="000C2DA2"/>
    <w:rsid w:val="000C3E4E"/>
    <w:rsid w:val="000C4DAD"/>
    <w:rsid w:val="000C61E3"/>
    <w:rsid w:val="000D19D2"/>
    <w:rsid w:val="000D2BE3"/>
    <w:rsid w:val="000D4D44"/>
    <w:rsid w:val="000D76F1"/>
    <w:rsid w:val="000E03DB"/>
    <w:rsid w:val="000F038B"/>
    <w:rsid w:val="000F1CB3"/>
    <w:rsid w:val="000F3F7A"/>
    <w:rsid w:val="000F5878"/>
    <w:rsid w:val="000F7B9B"/>
    <w:rsid w:val="00100226"/>
    <w:rsid w:val="001010C2"/>
    <w:rsid w:val="001013BE"/>
    <w:rsid w:val="00105570"/>
    <w:rsid w:val="0010576A"/>
    <w:rsid w:val="00107160"/>
    <w:rsid w:val="00107948"/>
    <w:rsid w:val="00110767"/>
    <w:rsid w:val="00111F34"/>
    <w:rsid w:val="00112872"/>
    <w:rsid w:val="00113503"/>
    <w:rsid w:val="001158B2"/>
    <w:rsid w:val="00117100"/>
    <w:rsid w:val="001173EF"/>
    <w:rsid w:val="001209A0"/>
    <w:rsid w:val="00120BED"/>
    <w:rsid w:val="00122BCC"/>
    <w:rsid w:val="0012661E"/>
    <w:rsid w:val="00134509"/>
    <w:rsid w:val="0013487B"/>
    <w:rsid w:val="00134CD8"/>
    <w:rsid w:val="00140A0D"/>
    <w:rsid w:val="001410C2"/>
    <w:rsid w:val="001445C9"/>
    <w:rsid w:val="00147B6D"/>
    <w:rsid w:val="00150BBD"/>
    <w:rsid w:val="00154E36"/>
    <w:rsid w:val="00156379"/>
    <w:rsid w:val="00156C0B"/>
    <w:rsid w:val="001572EC"/>
    <w:rsid w:val="00162B72"/>
    <w:rsid w:val="00164134"/>
    <w:rsid w:val="00167988"/>
    <w:rsid w:val="00167FB7"/>
    <w:rsid w:val="00172BF5"/>
    <w:rsid w:val="001732A3"/>
    <w:rsid w:val="00174F24"/>
    <w:rsid w:val="00175356"/>
    <w:rsid w:val="001759B2"/>
    <w:rsid w:val="00177DF6"/>
    <w:rsid w:val="001802D5"/>
    <w:rsid w:val="00182CB5"/>
    <w:rsid w:val="001852EF"/>
    <w:rsid w:val="0018540A"/>
    <w:rsid w:val="00185A02"/>
    <w:rsid w:val="00187E76"/>
    <w:rsid w:val="00190E5C"/>
    <w:rsid w:val="001913FD"/>
    <w:rsid w:val="00195CA1"/>
    <w:rsid w:val="00196387"/>
    <w:rsid w:val="00197940"/>
    <w:rsid w:val="001A4E52"/>
    <w:rsid w:val="001A5334"/>
    <w:rsid w:val="001A7997"/>
    <w:rsid w:val="001B2265"/>
    <w:rsid w:val="001B437A"/>
    <w:rsid w:val="001B48FF"/>
    <w:rsid w:val="001B4AE3"/>
    <w:rsid w:val="001B50E8"/>
    <w:rsid w:val="001C1D6A"/>
    <w:rsid w:val="001C202A"/>
    <w:rsid w:val="001C288E"/>
    <w:rsid w:val="001C4627"/>
    <w:rsid w:val="001C4E3A"/>
    <w:rsid w:val="001C6608"/>
    <w:rsid w:val="001C6C10"/>
    <w:rsid w:val="001D05C5"/>
    <w:rsid w:val="001D0DDC"/>
    <w:rsid w:val="001D3A25"/>
    <w:rsid w:val="001D4290"/>
    <w:rsid w:val="001D44B9"/>
    <w:rsid w:val="001D6B78"/>
    <w:rsid w:val="001D6DC2"/>
    <w:rsid w:val="001D7B9A"/>
    <w:rsid w:val="001D7FB9"/>
    <w:rsid w:val="001E1338"/>
    <w:rsid w:val="001E26BD"/>
    <w:rsid w:val="001E74A0"/>
    <w:rsid w:val="001F0A1A"/>
    <w:rsid w:val="001F278B"/>
    <w:rsid w:val="001F2E6C"/>
    <w:rsid w:val="001F3118"/>
    <w:rsid w:val="001F34D2"/>
    <w:rsid w:val="001F5975"/>
    <w:rsid w:val="001F5F1F"/>
    <w:rsid w:val="001F6E2D"/>
    <w:rsid w:val="00201D5C"/>
    <w:rsid w:val="00204828"/>
    <w:rsid w:val="002052C6"/>
    <w:rsid w:val="002075A4"/>
    <w:rsid w:val="00207DE2"/>
    <w:rsid w:val="002117A8"/>
    <w:rsid w:val="00211CDA"/>
    <w:rsid w:val="002122C5"/>
    <w:rsid w:val="00220313"/>
    <w:rsid w:val="00221135"/>
    <w:rsid w:val="002218A1"/>
    <w:rsid w:val="00221FDE"/>
    <w:rsid w:val="0022643F"/>
    <w:rsid w:val="002318B5"/>
    <w:rsid w:val="00234C2B"/>
    <w:rsid w:val="00236E02"/>
    <w:rsid w:val="00243B20"/>
    <w:rsid w:val="00243DCA"/>
    <w:rsid w:val="00244986"/>
    <w:rsid w:val="002456F4"/>
    <w:rsid w:val="00246C2F"/>
    <w:rsid w:val="00247DAB"/>
    <w:rsid w:val="00251A40"/>
    <w:rsid w:val="00252016"/>
    <w:rsid w:val="0025230F"/>
    <w:rsid w:val="00255A5A"/>
    <w:rsid w:val="0025670E"/>
    <w:rsid w:val="002628B5"/>
    <w:rsid w:val="00265059"/>
    <w:rsid w:val="00265382"/>
    <w:rsid w:val="0026633C"/>
    <w:rsid w:val="002664F4"/>
    <w:rsid w:val="002720B5"/>
    <w:rsid w:val="00272D57"/>
    <w:rsid w:val="00273EEC"/>
    <w:rsid w:val="00282C84"/>
    <w:rsid w:val="002833F8"/>
    <w:rsid w:val="00283BFD"/>
    <w:rsid w:val="00284E61"/>
    <w:rsid w:val="00284FD1"/>
    <w:rsid w:val="00286184"/>
    <w:rsid w:val="0028647C"/>
    <w:rsid w:val="00286F7A"/>
    <w:rsid w:val="00287C78"/>
    <w:rsid w:val="002913FD"/>
    <w:rsid w:val="00294A4B"/>
    <w:rsid w:val="00295700"/>
    <w:rsid w:val="00297809"/>
    <w:rsid w:val="00297E9D"/>
    <w:rsid w:val="002A01CA"/>
    <w:rsid w:val="002A0531"/>
    <w:rsid w:val="002A17A3"/>
    <w:rsid w:val="002A505B"/>
    <w:rsid w:val="002A5E69"/>
    <w:rsid w:val="002A65C6"/>
    <w:rsid w:val="002B1A49"/>
    <w:rsid w:val="002B252F"/>
    <w:rsid w:val="002B27BA"/>
    <w:rsid w:val="002B6549"/>
    <w:rsid w:val="002B7BDC"/>
    <w:rsid w:val="002C0BE9"/>
    <w:rsid w:val="002C3158"/>
    <w:rsid w:val="002C4084"/>
    <w:rsid w:val="002C5F63"/>
    <w:rsid w:val="002D2310"/>
    <w:rsid w:val="002D7A11"/>
    <w:rsid w:val="002D7A50"/>
    <w:rsid w:val="002E1406"/>
    <w:rsid w:val="002E3473"/>
    <w:rsid w:val="002E3C2C"/>
    <w:rsid w:val="002E5935"/>
    <w:rsid w:val="002E709E"/>
    <w:rsid w:val="002E7611"/>
    <w:rsid w:val="002F19F3"/>
    <w:rsid w:val="00302AEA"/>
    <w:rsid w:val="003034A9"/>
    <w:rsid w:val="00303BE8"/>
    <w:rsid w:val="00303C08"/>
    <w:rsid w:val="00304A5A"/>
    <w:rsid w:val="00304AFE"/>
    <w:rsid w:val="00304EDF"/>
    <w:rsid w:val="00306135"/>
    <w:rsid w:val="00307AA0"/>
    <w:rsid w:val="003114BE"/>
    <w:rsid w:val="00311706"/>
    <w:rsid w:val="00313BFA"/>
    <w:rsid w:val="003176A1"/>
    <w:rsid w:val="00317B55"/>
    <w:rsid w:val="00320663"/>
    <w:rsid w:val="00320C3F"/>
    <w:rsid w:val="00325A3D"/>
    <w:rsid w:val="00325B21"/>
    <w:rsid w:val="00326F1A"/>
    <w:rsid w:val="00330183"/>
    <w:rsid w:val="00330BD9"/>
    <w:rsid w:val="00332F9E"/>
    <w:rsid w:val="0033358D"/>
    <w:rsid w:val="003341BC"/>
    <w:rsid w:val="00335026"/>
    <w:rsid w:val="003370DD"/>
    <w:rsid w:val="003371D3"/>
    <w:rsid w:val="0033769F"/>
    <w:rsid w:val="00340F59"/>
    <w:rsid w:val="00342BA1"/>
    <w:rsid w:val="00343FCF"/>
    <w:rsid w:val="003452E3"/>
    <w:rsid w:val="003466FC"/>
    <w:rsid w:val="00346F18"/>
    <w:rsid w:val="00350288"/>
    <w:rsid w:val="00350953"/>
    <w:rsid w:val="00351CEA"/>
    <w:rsid w:val="00352771"/>
    <w:rsid w:val="003535DA"/>
    <w:rsid w:val="00353815"/>
    <w:rsid w:val="00354DB4"/>
    <w:rsid w:val="0035539A"/>
    <w:rsid w:val="00355683"/>
    <w:rsid w:val="00356488"/>
    <w:rsid w:val="00357B8A"/>
    <w:rsid w:val="0036274E"/>
    <w:rsid w:val="00365ACA"/>
    <w:rsid w:val="00367CCE"/>
    <w:rsid w:val="0037170F"/>
    <w:rsid w:val="00374ADD"/>
    <w:rsid w:val="00374B29"/>
    <w:rsid w:val="003772A4"/>
    <w:rsid w:val="00380180"/>
    <w:rsid w:val="00384A46"/>
    <w:rsid w:val="0038520A"/>
    <w:rsid w:val="00386FFD"/>
    <w:rsid w:val="00387B04"/>
    <w:rsid w:val="00392720"/>
    <w:rsid w:val="00393ADF"/>
    <w:rsid w:val="00397D12"/>
    <w:rsid w:val="003A0893"/>
    <w:rsid w:val="003A130D"/>
    <w:rsid w:val="003A31D9"/>
    <w:rsid w:val="003A3535"/>
    <w:rsid w:val="003A3A8A"/>
    <w:rsid w:val="003A3B89"/>
    <w:rsid w:val="003A54E4"/>
    <w:rsid w:val="003A58A7"/>
    <w:rsid w:val="003A6735"/>
    <w:rsid w:val="003A6E57"/>
    <w:rsid w:val="003B021F"/>
    <w:rsid w:val="003B14E9"/>
    <w:rsid w:val="003B4157"/>
    <w:rsid w:val="003B449F"/>
    <w:rsid w:val="003B4567"/>
    <w:rsid w:val="003B7841"/>
    <w:rsid w:val="003C075B"/>
    <w:rsid w:val="003C18D5"/>
    <w:rsid w:val="003C3166"/>
    <w:rsid w:val="003D201E"/>
    <w:rsid w:val="003D3F8C"/>
    <w:rsid w:val="003D665F"/>
    <w:rsid w:val="003D713C"/>
    <w:rsid w:val="003E0CC7"/>
    <w:rsid w:val="003E1B61"/>
    <w:rsid w:val="003E2C93"/>
    <w:rsid w:val="003E3CEF"/>
    <w:rsid w:val="003E4336"/>
    <w:rsid w:val="003E6B95"/>
    <w:rsid w:val="003F3E52"/>
    <w:rsid w:val="003F50DA"/>
    <w:rsid w:val="003F538A"/>
    <w:rsid w:val="003F5647"/>
    <w:rsid w:val="003F5AC4"/>
    <w:rsid w:val="004019B0"/>
    <w:rsid w:val="00401D26"/>
    <w:rsid w:val="00401D72"/>
    <w:rsid w:val="00402630"/>
    <w:rsid w:val="00402F82"/>
    <w:rsid w:val="0040314C"/>
    <w:rsid w:val="00406AF7"/>
    <w:rsid w:val="00416474"/>
    <w:rsid w:val="004167C0"/>
    <w:rsid w:val="0042258F"/>
    <w:rsid w:val="00422E0A"/>
    <w:rsid w:val="004235AF"/>
    <w:rsid w:val="00426BD3"/>
    <w:rsid w:val="00431AB8"/>
    <w:rsid w:val="0043272B"/>
    <w:rsid w:val="00433C37"/>
    <w:rsid w:val="00434B14"/>
    <w:rsid w:val="004358AA"/>
    <w:rsid w:val="00436EF3"/>
    <w:rsid w:val="0043755E"/>
    <w:rsid w:val="00440050"/>
    <w:rsid w:val="00443565"/>
    <w:rsid w:val="00444AB7"/>
    <w:rsid w:val="00445207"/>
    <w:rsid w:val="00445B4E"/>
    <w:rsid w:val="0045235C"/>
    <w:rsid w:val="00453F7A"/>
    <w:rsid w:val="0045402C"/>
    <w:rsid w:val="00455120"/>
    <w:rsid w:val="00455600"/>
    <w:rsid w:val="004558D6"/>
    <w:rsid w:val="004567ED"/>
    <w:rsid w:val="0045684F"/>
    <w:rsid w:val="00456A33"/>
    <w:rsid w:val="004575D5"/>
    <w:rsid w:val="00460370"/>
    <w:rsid w:val="00460C3C"/>
    <w:rsid w:val="00466100"/>
    <w:rsid w:val="00467177"/>
    <w:rsid w:val="004671EC"/>
    <w:rsid w:val="00470B23"/>
    <w:rsid w:val="0047153A"/>
    <w:rsid w:val="004723E2"/>
    <w:rsid w:val="0047265C"/>
    <w:rsid w:val="00476940"/>
    <w:rsid w:val="004771AB"/>
    <w:rsid w:val="0048055D"/>
    <w:rsid w:val="00480B77"/>
    <w:rsid w:val="00483601"/>
    <w:rsid w:val="0048578D"/>
    <w:rsid w:val="00493760"/>
    <w:rsid w:val="004944CE"/>
    <w:rsid w:val="004979AD"/>
    <w:rsid w:val="004A1F9E"/>
    <w:rsid w:val="004A2047"/>
    <w:rsid w:val="004A3113"/>
    <w:rsid w:val="004A53B8"/>
    <w:rsid w:val="004A5C86"/>
    <w:rsid w:val="004A7224"/>
    <w:rsid w:val="004B0523"/>
    <w:rsid w:val="004B1A4E"/>
    <w:rsid w:val="004B2105"/>
    <w:rsid w:val="004B4298"/>
    <w:rsid w:val="004B6107"/>
    <w:rsid w:val="004C32BF"/>
    <w:rsid w:val="004C5BCE"/>
    <w:rsid w:val="004C69B2"/>
    <w:rsid w:val="004C7C24"/>
    <w:rsid w:val="004D2E72"/>
    <w:rsid w:val="004D3E77"/>
    <w:rsid w:val="004D67DB"/>
    <w:rsid w:val="004D6936"/>
    <w:rsid w:val="004D7787"/>
    <w:rsid w:val="004D7E6D"/>
    <w:rsid w:val="004E01A4"/>
    <w:rsid w:val="004E0768"/>
    <w:rsid w:val="004E0F94"/>
    <w:rsid w:val="004E12DD"/>
    <w:rsid w:val="004E4357"/>
    <w:rsid w:val="004E54CB"/>
    <w:rsid w:val="004E5673"/>
    <w:rsid w:val="004E703D"/>
    <w:rsid w:val="004F046F"/>
    <w:rsid w:val="004F31EE"/>
    <w:rsid w:val="004F40E5"/>
    <w:rsid w:val="004F5E74"/>
    <w:rsid w:val="00500030"/>
    <w:rsid w:val="00500461"/>
    <w:rsid w:val="00504BAE"/>
    <w:rsid w:val="00507B20"/>
    <w:rsid w:val="0051190D"/>
    <w:rsid w:val="00516907"/>
    <w:rsid w:val="00531A18"/>
    <w:rsid w:val="0053532D"/>
    <w:rsid w:val="0053727A"/>
    <w:rsid w:val="00540C80"/>
    <w:rsid w:val="00541652"/>
    <w:rsid w:val="005422EC"/>
    <w:rsid w:val="00542413"/>
    <w:rsid w:val="00544858"/>
    <w:rsid w:val="00545B36"/>
    <w:rsid w:val="00546DC9"/>
    <w:rsid w:val="005478E0"/>
    <w:rsid w:val="00551015"/>
    <w:rsid w:val="0055120F"/>
    <w:rsid w:val="0055147B"/>
    <w:rsid w:val="00552F5D"/>
    <w:rsid w:val="00552FAC"/>
    <w:rsid w:val="0055441F"/>
    <w:rsid w:val="00556E6D"/>
    <w:rsid w:val="00556F81"/>
    <w:rsid w:val="005616EB"/>
    <w:rsid w:val="00561B8E"/>
    <w:rsid w:val="00562D81"/>
    <w:rsid w:val="00563889"/>
    <w:rsid w:val="00563EB6"/>
    <w:rsid w:val="00566130"/>
    <w:rsid w:val="0057144A"/>
    <w:rsid w:val="00582909"/>
    <w:rsid w:val="00582C20"/>
    <w:rsid w:val="005842A3"/>
    <w:rsid w:val="0058459F"/>
    <w:rsid w:val="005848B2"/>
    <w:rsid w:val="005857CB"/>
    <w:rsid w:val="0058790C"/>
    <w:rsid w:val="00587C5C"/>
    <w:rsid w:val="00590A49"/>
    <w:rsid w:val="005916F3"/>
    <w:rsid w:val="00595B9F"/>
    <w:rsid w:val="00595F10"/>
    <w:rsid w:val="005962CC"/>
    <w:rsid w:val="005A0383"/>
    <w:rsid w:val="005A1CF5"/>
    <w:rsid w:val="005A2041"/>
    <w:rsid w:val="005A3BFB"/>
    <w:rsid w:val="005B020F"/>
    <w:rsid w:val="005B1F72"/>
    <w:rsid w:val="005B2862"/>
    <w:rsid w:val="005B2A14"/>
    <w:rsid w:val="005C00AC"/>
    <w:rsid w:val="005C0745"/>
    <w:rsid w:val="005C0A91"/>
    <w:rsid w:val="005C16C4"/>
    <w:rsid w:val="005C1A5B"/>
    <w:rsid w:val="005C6176"/>
    <w:rsid w:val="005C6BD4"/>
    <w:rsid w:val="005D2B76"/>
    <w:rsid w:val="005D2C7E"/>
    <w:rsid w:val="005D31DE"/>
    <w:rsid w:val="005D701B"/>
    <w:rsid w:val="005D72AE"/>
    <w:rsid w:val="005D7871"/>
    <w:rsid w:val="005E1F14"/>
    <w:rsid w:val="005E33B1"/>
    <w:rsid w:val="005E5279"/>
    <w:rsid w:val="005E6250"/>
    <w:rsid w:val="005E6414"/>
    <w:rsid w:val="005F0F95"/>
    <w:rsid w:val="005F4107"/>
    <w:rsid w:val="005F45CE"/>
    <w:rsid w:val="005F46B8"/>
    <w:rsid w:val="00600172"/>
    <w:rsid w:val="00600EB8"/>
    <w:rsid w:val="006016CD"/>
    <w:rsid w:val="00603A48"/>
    <w:rsid w:val="00607316"/>
    <w:rsid w:val="006103BA"/>
    <w:rsid w:val="0061215B"/>
    <w:rsid w:val="00613477"/>
    <w:rsid w:val="006134B3"/>
    <w:rsid w:val="00614DAF"/>
    <w:rsid w:val="00616749"/>
    <w:rsid w:val="006176C6"/>
    <w:rsid w:val="00617A6F"/>
    <w:rsid w:val="0062027E"/>
    <w:rsid w:val="0062222F"/>
    <w:rsid w:val="006224F0"/>
    <w:rsid w:val="00623439"/>
    <w:rsid w:val="00623AEE"/>
    <w:rsid w:val="00626581"/>
    <w:rsid w:val="00626964"/>
    <w:rsid w:val="0062771E"/>
    <w:rsid w:val="006304FD"/>
    <w:rsid w:val="006322DD"/>
    <w:rsid w:val="0063652F"/>
    <w:rsid w:val="00641B94"/>
    <w:rsid w:val="00642FFE"/>
    <w:rsid w:val="00643DF0"/>
    <w:rsid w:val="006460B9"/>
    <w:rsid w:val="00647D9E"/>
    <w:rsid w:val="00655D3C"/>
    <w:rsid w:val="0066091C"/>
    <w:rsid w:val="006619E6"/>
    <w:rsid w:val="006632C3"/>
    <w:rsid w:val="00663425"/>
    <w:rsid w:val="00670FEF"/>
    <w:rsid w:val="00671015"/>
    <w:rsid w:val="00672D2E"/>
    <w:rsid w:val="00673C96"/>
    <w:rsid w:val="006745AC"/>
    <w:rsid w:val="006777EE"/>
    <w:rsid w:val="00680257"/>
    <w:rsid w:val="00680E4D"/>
    <w:rsid w:val="00681073"/>
    <w:rsid w:val="00681979"/>
    <w:rsid w:val="00682B55"/>
    <w:rsid w:val="00683828"/>
    <w:rsid w:val="0068399A"/>
    <w:rsid w:val="00685144"/>
    <w:rsid w:val="0068617B"/>
    <w:rsid w:val="00686B55"/>
    <w:rsid w:val="00687FA3"/>
    <w:rsid w:val="006916E9"/>
    <w:rsid w:val="006976F6"/>
    <w:rsid w:val="006A0F3B"/>
    <w:rsid w:val="006A1E42"/>
    <w:rsid w:val="006A294A"/>
    <w:rsid w:val="006A29F9"/>
    <w:rsid w:val="006A4A37"/>
    <w:rsid w:val="006A7597"/>
    <w:rsid w:val="006B04A0"/>
    <w:rsid w:val="006B04C6"/>
    <w:rsid w:val="006B0BB3"/>
    <w:rsid w:val="006B0EAC"/>
    <w:rsid w:val="006B1855"/>
    <w:rsid w:val="006B423C"/>
    <w:rsid w:val="006C2F49"/>
    <w:rsid w:val="006D0230"/>
    <w:rsid w:val="006D7C60"/>
    <w:rsid w:val="006E0500"/>
    <w:rsid w:val="006E0AED"/>
    <w:rsid w:val="006E0CB1"/>
    <w:rsid w:val="006E0F49"/>
    <w:rsid w:val="006E1BE9"/>
    <w:rsid w:val="006E2BD5"/>
    <w:rsid w:val="006E2E93"/>
    <w:rsid w:val="006E34CD"/>
    <w:rsid w:val="006E4960"/>
    <w:rsid w:val="006E5B37"/>
    <w:rsid w:val="006E6B13"/>
    <w:rsid w:val="006E759B"/>
    <w:rsid w:val="006F07EE"/>
    <w:rsid w:val="006F1592"/>
    <w:rsid w:val="006F4C38"/>
    <w:rsid w:val="0070091D"/>
    <w:rsid w:val="007013D2"/>
    <w:rsid w:val="00701425"/>
    <w:rsid w:val="007036A8"/>
    <w:rsid w:val="00705D76"/>
    <w:rsid w:val="007067F7"/>
    <w:rsid w:val="00707722"/>
    <w:rsid w:val="0071356F"/>
    <w:rsid w:val="007146BA"/>
    <w:rsid w:val="00715ADF"/>
    <w:rsid w:val="00715E57"/>
    <w:rsid w:val="00716EB4"/>
    <w:rsid w:val="00720AF9"/>
    <w:rsid w:val="00722B36"/>
    <w:rsid w:val="0072567B"/>
    <w:rsid w:val="00725975"/>
    <w:rsid w:val="007266F5"/>
    <w:rsid w:val="00733F97"/>
    <w:rsid w:val="00734B3F"/>
    <w:rsid w:val="0073599E"/>
    <w:rsid w:val="00735AC0"/>
    <w:rsid w:val="00737B69"/>
    <w:rsid w:val="00737E05"/>
    <w:rsid w:val="007419B8"/>
    <w:rsid w:val="007442C1"/>
    <w:rsid w:val="0074502F"/>
    <w:rsid w:val="00746085"/>
    <w:rsid w:val="007460D8"/>
    <w:rsid w:val="00750B6A"/>
    <w:rsid w:val="0075141D"/>
    <w:rsid w:val="0075142D"/>
    <w:rsid w:val="00754296"/>
    <w:rsid w:val="00755623"/>
    <w:rsid w:val="0075605C"/>
    <w:rsid w:val="00756A00"/>
    <w:rsid w:val="00756A72"/>
    <w:rsid w:val="00756AA5"/>
    <w:rsid w:val="00756B71"/>
    <w:rsid w:val="00757A3A"/>
    <w:rsid w:val="0076285A"/>
    <w:rsid w:val="00763B8D"/>
    <w:rsid w:val="0076401A"/>
    <w:rsid w:val="00764D6E"/>
    <w:rsid w:val="00764EEE"/>
    <w:rsid w:val="00765DCB"/>
    <w:rsid w:val="00770988"/>
    <w:rsid w:val="0077259F"/>
    <w:rsid w:val="00773E30"/>
    <w:rsid w:val="0077491B"/>
    <w:rsid w:val="00776E9D"/>
    <w:rsid w:val="00782410"/>
    <w:rsid w:val="00783904"/>
    <w:rsid w:val="0078498F"/>
    <w:rsid w:val="00787BFC"/>
    <w:rsid w:val="00790D49"/>
    <w:rsid w:val="00791165"/>
    <w:rsid w:val="007939FF"/>
    <w:rsid w:val="00794673"/>
    <w:rsid w:val="00794BC0"/>
    <w:rsid w:val="0079600E"/>
    <w:rsid w:val="007973DA"/>
    <w:rsid w:val="007A16A0"/>
    <w:rsid w:val="007A29C9"/>
    <w:rsid w:val="007A4531"/>
    <w:rsid w:val="007A55B8"/>
    <w:rsid w:val="007A6E44"/>
    <w:rsid w:val="007A7F19"/>
    <w:rsid w:val="007B22DE"/>
    <w:rsid w:val="007B384A"/>
    <w:rsid w:val="007B3ABE"/>
    <w:rsid w:val="007B467A"/>
    <w:rsid w:val="007B5049"/>
    <w:rsid w:val="007B5E2E"/>
    <w:rsid w:val="007B5F26"/>
    <w:rsid w:val="007C2BC4"/>
    <w:rsid w:val="007C312E"/>
    <w:rsid w:val="007C4E0F"/>
    <w:rsid w:val="007C4EE2"/>
    <w:rsid w:val="007C4EF9"/>
    <w:rsid w:val="007C5F01"/>
    <w:rsid w:val="007C6EB6"/>
    <w:rsid w:val="007D0984"/>
    <w:rsid w:val="007D2595"/>
    <w:rsid w:val="007D2B37"/>
    <w:rsid w:val="007D4F8C"/>
    <w:rsid w:val="007D6423"/>
    <w:rsid w:val="007E1D59"/>
    <w:rsid w:val="007E2AA9"/>
    <w:rsid w:val="007E2F1D"/>
    <w:rsid w:val="007E47D4"/>
    <w:rsid w:val="007E5A04"/>
    <w:rsid w:val="007E7307"/>
    <w:rsid w:val="007E733D"/>
    <w:rsid w:val="007F1B9C"/>
    <w:rsid w:val="007F2848"/>
    <w:rsid w:val="007F32A2"/>
    <w:rsid w:val="00800BAA"/>
    <w:rsid w:val="008041C1"/>
    <w:rsid w:val="00807567"/>
    <w:rsid w:val="00811FCC"/>
    <w:rsid w:val="008163F4"/>
    <w:rsid w:val="008254C6"/>
    <w:rsid w:val="008267E5"/>
    <w:rsid w:val="008317D5"/>
    <w:rsid w:val="00831A75"/>
    <w:rsid w:val="008338D5"/>
    <w:rsid w:val="00834414"/>
    <w:rsid w:val="00836155"/>
    <w:rsid w:val="00837169"/>
    <w:rsid w:val="0084263B"/>
    <w:rsid w:val="00843591"/>
    <w:rsid w:val="0084543A"/>
    <w:rsid w:val="008459ED"/>
    <w:rsid w:val="0085004C"/>
    <w:rsid w:val="0085262B"/>
    <w:rsid w:val="00854E6B"/>
    <w:rsid w:val="008561B9"/>
    <w:rsid w:val="008626B1"/>
    <w:rsid w:val="0086503A"/>
    <w:rsid w:val="0086543F"/>
    <w:rsid w:val="008719BE"/>
    <w:rsid w:val="00880E94"/>
    <w:rsid w:val="00881396"/>
    <w:rsid w:val="00881CEF"/>
    <w:rsid w:val="00883FA8"/>
    <w:rsid w:val="00886AAC"/>
    <w:rsid w:val="00887493"/>
    <w:rsid w:val="008878A0"/>
    <w:rsid w:val="008915BA"/>
    <w:rsid w:val="00895D4B"/>
    <w:rsid w:val="0089600D"/>
    <w:rsid w:val="008976BC"/>
    <w:rsid w:val="008A22FB"/>
    <w:rsid w:val="008A2902"/>
    <w:rsid w:val="008A2D15"/>
    <w:rsid w:val="008A3A7D"/>
    <w:rsid w:val="008A7E23"/>
    <w:rsid w:val="008B05FD"/>
    <w:rsid w:val="008B0959"/>
    <w:rsid w:val="008B168A"/>
    <w:rsid w:val="008B4B92"/>
    <w:rsid w:val="008B4EAE"/>
    <w:rsid w:val="008B5901"/>
    <w:rsid w:val="008B6592"/>
    <w:rsid w:val="008B6B62"/>
    <w:rsid w:val="008C02AE"/>
    <w:rsid w:val="008C2948"/>
    <w:rsid w:val="008C2AF1"/>
    <w:rsid w:val="008C32B5"/>
    <w:rsid w:val="008D467E"/>
    <w:rsid w:val="008D7904"/>
    <w:rsid w:val="008D7A63"/>
    <w:rsid w:val="008E1D13"/>
    <w:rsid w:val="008E237C"/>
    <w:rsid w:val="008E2B77"/>
    <w:rsid w:val="008E2CF9"/>
    <w:rsid w:val="008E3F46"/>
    <w:rsid w:val="008E46E4"/>
    <w:rsid w:val="008E524A"/>
    <w:rsid w:val="008E688E"/>
    <w:rsid w:val="008F245A"/>
    <w:rsid w:val="008F25B6"/>
    <w:rsid w:val="008F2E23"/>
    <w:rsid w:val="008F3F20"/>
    <w:rsid w:val="008F4E27"/>
    <w:rsid w:val="008F5C8C"/>
    <w:rsid w:val="008F5E24"/>
    <w:rsid w:val="008F7011"/>
    <w:rsid w:val="009030D7"/>
    <w:rsid w:val="009042ED"/>
    <w:rsid w:val="009049F3"/>
    <w:rsid w:val="00911405"/>
    <w:rsid w:val="00913616"/>
    <w:rsid w:val="009136FF"/>
    <w:rsid w:val="009139DD"/>
    <w:rsid w:val="009170B5"/>
    <w:rsid w:val="00920A38"/>
    <w:rsid w:val="009216C5"/>
    <w:rsid w:val="00922D0F"/>
    <w:rsid w:val="00924623"/>
    <w:rsid w:val="00926AD9"/>
    <w:rsid w:val="00927B6C"/>
    <w:rsid w:val="00927DBD"/>
    <w:rsid w:val="0093003E"/>
    <w:rsid w:val="0093051C"/>
    <w:rsid w:val="009321C0"/>
    <w:rsid w:val="00932718"/>
    <w:rsid w:val="0093387A"/>
    <w:rsid w:val="009354A9"/>
    <w:rsid w:val="009358FA"/>
    <w:rsid w:val="0093648E"/>
    <w:rsid w:val="00936EEB"/>
    <w:rsid w:val="00940165"/>
    <w:rsid w:val="00941BCF"/>
    <w:rsid w:val="00941D33"/>
    <w:rsid w:val="00942D43"/>
    <w:rsid w:val="00942E1F"/>
    <w:rsid w:val="009433DF"/>
    <w:rsid w:val="0094445E"/>
    <w:rsid w:val="009447B4"/>
    <w:rsid w:val="00944891"/>
    <w:rsid w:val="009503BF"/>
    <w:rsid w:val="00950DB5"/>
    <w:rsid w:val="00957D5D"/>
    <w:rsid w:val="00961B7F"/>
    <w:rsid w:val="00963187"/>
    <w:rsid w:val="009671D7"/>
    <w:rsid w:val="0097169D"/>
    <w:rsid w:val="009719CE"/>
    <w:rsid w:val="00974B64"/>
    <w:rsid w:val="0097595D"/>
    <w:rsid w:val="00977A64"/>
    <w:rsid w:val="0098113D"/>
    <w:rsid w:val="0098118F"/>
    <w:rsid w:val="00983477"/>
    <w:rsid w:val="009911AC"/>
    <w:rsid w:val="00992584"/>
    <w:rsid w:val="00993C40"/>
    <w:rsid w:val="009946C3"/>
    <w:rsid w:val="0099596C"/>
    <w:rsid w:val="00997753"/>
    <w:rsid w:val="009A0E1E"/>
    <w:rsid w:val="009A2814"/>
    <w:rsid w:val="009A313B"/>
    <w:rsid w:val="009A3CDC"/>
    <w:rsid w:val="009A748C"/>
    <w:rsid w:val="009A763E"/>
    <w:rsid w:val="009B02F1"/>
    <w:rsid w:val="009B1589"/>
    <w:rsid w:val="009B30EE"/>
    <w:rsid w:val="009B3319"/>
    <w:rsid w:val="009B3A2D"/>
    <w:rsid w:val="009B45E1"/>
    <w:rsid w:val="009B5151"/>
    <w:rsid w:val="009B6897"/>
    <w:rsid w:val="009B691B"/>
    <w:rsid w:val="009C0760"/>
    <w:rsid w:val="009C0E0D"/>
    <w:rsid w:val="009C10F5"/>
    <w:rsid w:val="009C1D99"/>
    <w:rsid w:val="009C57EB"/>
    <w:rsid w:val="009C64CD"/>
    <w:rsid w:val="009C7729"/>
    <w:rsid w:val="009D01BB"/>
    <w:rsid w:val="009D16A1"/>
    <w:rsid w:val="009D3E6A"/>
    <w:rsid w:val="009D4269"/>
    <w:rsid w:val="009E1DE2"/>
    <w:rsid w:val="009E24BD"/>
    <w:rsid w:val="009E26EA"/>
    <w:rsid w:val="009E2D5C"/>
    <w:rsid w:val="009E3829"/>
    <w:rsid w:val="009E73E2"/>
    <w:rsid w:val="009F04C2"/>
    <w:rsid w:val="009F0FCC"/>
    <w:rsid w:val="009F1277"/>
    <w:rsid w:val="009F1B09"/>
    <w:rsid w:val="009F1C6F"/>
    <w:rsid w:val="009F2F25"/>
    <w:rsid w:val="009F3F5A"/>
    <w:rsid w:val="009F4F5B"/>
    <w:rsid w:val="009F54F9"/>
    <w:rsid w:val="009F5560"/>
    <w:rsid w:val="009F7E14"/>
    <w:rsid w:val="00A0053E"/>
    <w:rsid w:val="00A00BB3"/>
    <w:rsid w:val="00A013BE"/>
    <w:rsid w:val="00A0206C"/>
    <w:rsid w:val="00A02C96"/>
    <w:rsid w:val="00A035BD"/>
    <w:rsid w:val="00A036D2"/>
    <w:rsid w:val="00A042D5"/>
    <w:rsid w:val="00A10898"/>
    <w:rsid w:val="00A11D48"/>
    <w:rsid w:val="00A143EC"/>
    <w:rsid w:val="00A176FF"/>
    <w:rsid w:val="00A17DF4"/>
    <w:rsid w:val="00A21F5D"/>
    <w:rsid w:val="00A22668"/>
    <w:rsid w:val="00A257CC"/>
    <w:rsid w:val="00A2616C"/>
    <w:rsid w:val="00A33832"/>
    <w:rsid w:val="00A351F6"/>
    <w:rsid w:val="00A3520A"/>
    <w:rsid w:val="00A355F3"/>
    <w:rsid w:val="00A360C2"/>
    <w:rsid w:val="00A379BA"/>
    <w:rsid w:val="00A435D6"/>
    <w:rsid w:val="00A43605"/>
    <w:rsid w:val="00A45390"/>
    <w:rsid w:val="00A47477"/>
    <w:rsid w:val="00A5065E"/>
    <w:rsid w:val="00A513D1"/>
    <w:rsid w:val="00A53E01"/>
    <w:rsid w:val="00A544DA"/>
    <w:rsid w:val="00A5613D"/>
    <w:rsid w:val="00A57B6A"/>
    <w:rsid w:val="00A60BF9"/>
    <w:rsid w:val="00A63BD8"/>
    <w:rsid w:val="00A64D89"/>
    <w:rsid w:val="00A65385"/>
    <w:rsid w:val="00A72920"/>
    <w:rsid w:val="00A737B3"/>
    <w:rsid w:val="00A74848"/>
    <w:rsid w:val="00A75DBC"/>
    <w:rsid w:val="00A77189"/>
    <w:rsid w:val="00A77AEC"/>
    <w:rsid w:val="00A77C02"/>
    <w:rsid w:val="00A806F0"/>
    <w:rsid w:val="00A808C6"/>
    <w:rsid w:val="00A81A9A"/>
    <w:rsid w:val="00A82373"/>
    <w:rsid w:val="00A82C32"/>
    <w:rsid w:val="00A8368B"/>
    <w:rsid w:val="00A857AB"/>
    <w:rsid w:val="00A87CFB"/>
    <w:rsid w:val="00A87EAC"/>
    <w:rsid w:val="00A90EDC"/>
    <w:rsid w:val="00A931F5"/>
    <w:rsid w:val="00A9415E"/>
    <w:rsid w:val="00A978CA"/>
    <w:rsid w:val="00AA15B3"/>
    <w:rsid w:val="00AA1C7D"/>
    <w:rsid w:val="00AA4BE8"/>
    <w:rsid w:val="00AA5134"/>
    <w:rsid w:val="00AA7106"/>
    <w:rsid w:val="00AB062D"/>
    <w:rsid w:val="00AB2D0B"/>
    <w:rsid w:val="00AB32AB"/>
    <w:rsid w:val="00AB42E4"/>
    <w:rsid w:val="00AB4469"/>
    <w:rsid w:val="00AB7284"/>
    <w:rsid w:val="00AC42CB"/>
    <w:rsid w:val="00AC4688"/>
    <w:rsid w:val="00AC4AF7"/>
    <w:rsid w:val="00AD0437"/>
    <w:rsid w:val="00AD0609"/>
    <w:rsid w:val="00AD0BCD"/>
    <w:rsid w:val="00AD60ED"/>
    <w:rsid w:val="00AD7A06"/>
    <w:rsid w:val="00AD7F87"/>
    <w:rsid w:val="00AE25FE"/>
    <w:rsid w:val="00AE2E79"/>
    <w:rsid w:val="00AE6F08"/>
    <w:rsid w:val="00AE7D22"/>
    <w:rsid w:val="00AF2EA8"/>
    <w:rsid w:val="00AF3414"/>
    <w:rsid w:val="00AF50B0"/>
    <w:rsid w:val="00AF7121"/>
    <w:rsid w:val="00AF7E4E"/>
    <w:rsid w:val="00B00C1D"/>
    <w:rsid w:val="00B0428A"/>
    <w:rsid w:val="00B06340"/>
    <w:rsid w:val="00B06D63"/>
    <w:rsid w:val="00B07912"/>
    <w:rsid w:val="00B10D6C"/>
    <w:rsid w:val="00B11E67"/>
    <w:rsid w:val="00B122DD"/>
    <w:rsid w:val="00B14143"/>
    <w:rsid w:val="00B14581"/>
    <w:rsid w:val="00B1478A"/>
    <w:rsid w:val="00B15274"/>
    <w:rsid w:val="00B220C6"/>
    <w:rsid w:val="00B22AEC"/>
    <w:rsid w:val="00B245D8"/>
    <w:rsid w:val="00B27377"/>
    <w:rsid w:val="00B30613"/>
    <w:rsid w:val="00B328F5"/>
    <w:rsid w:val="00B33DAD"/>
    <w:rsid w:val="00B33E57"/>
    <w:rsid w:val="00B34817"/>
    <w:rsid w:val="00B3612A"/>
    <w:rsid w:val="00B36623"/>
    <w:rsid w:val="00B36794"/>
    <w:rsid w:val="00B37616"/>
    <w:rsid w:val="00B37DED"/>
    <w:rsid w:val="00B408DD"/>
    <w:rsid w:val="00B41FFC"/>
    <w:rsid w:val="00B4533C"/>
    <w:rsid w:val="00B46977"/>
    <w:rsid w:val="00B479DC"/>
    <w:rsid w:val="00B501CE"/>
    <w:rsid w:val="00B5292D"/>
    <w:rsid w:val="00B56C3C"/>
    <w:rsid w:val="00B57AC2"/>
    <w:rsid w:val="00B60224"/>
    <w:rsid w:val="00B60C45"/>
    <w:rsid w:val="00B653BE"/>
    <w:rsid w:val="00B65434"/>
    <w:rsid w:val="00B6581B"/>
    <w:rsid w:val="00B679FB"/>
    <w:rsid w:val="00B728D9"/>
    <w:rsid w:val="00B73B4D"/>
    <w:rsid w:val="00B759A2"/>
    <w:rsid w:val="00B77624"/>
    <w:rsid w:val="00B7789A"/>
    <w:rsid w:val="00B80380"/>
    <w:rsid w:val="00B81725"/>
    <w:rsid w:val="00B81962"/>
    <w:rsid w:val="00B819E2"/>
    <w:rsid w:val="00B839FB"/>
    <w:rsid w:val="00B83F91"/>
    <w:rsid w:val="00B84C34"/>
    <w:rsid w:val="00B857E6"/>
    <w:rsid w:val="00B874FC"/>
    <w:rsid w:val="00B876E6"/>
    <w:rsid w:val="00B91792"/>
    <w:rsid w:val="00BA1215"/>
    <w:rsid w:val="00BA12BC"/>
    <w:rsid w:val="00BA1A72"/>
    <w:rsid w:val="00BA59A2"/>
    <w:rsid w:val="00BA6A34"/>
    <w:rsid w:val="00BA6F0F"/>
    <w:rsid w:val="00BB1103"/>
    <w:rsid w:val="00BB1AD4"/>
    <w:rsid w:val="00BB3D13"/>
    <w:rsid w:val="00BB4B43"/>
    <w:rsid w:val="00BC05F0"/>
    <w:rsid w:val="00BC3198"/>
    <w:rsid w:val="00BC44EF"/>
    <w:rsid w:val="00BC5998"/>
    <w:rsid w:val="00BC6699"/>
    <w:rsid w:val="00BC70F8"/>
    <w:rsid w:val="00BD1930"/>
    <w:rsid w:val="00BD3DE0"/>
    <w:rsid w:val="00BD4B24"/>
    <w:rsid w:val="00BD5B2B"/>
    <w:rsid w:val="00BD67A1"/>
    <w:rsid w:val="00BD6B38"/>
    <w:rsid w:val="00BD6E37"/>
    <w:rsid w:val="00BE1616"/>
    <w:rsid w:val="00BE4F0D"/>
    <w:rsid w:val="00BE50FC"/>
    <w:rsid w:val="00BE54B5"/>
    <w:rsid w:val="00BE5845"/>
    <w:rsid w:val="00BE642E"/>
    <w:rsid w:val="00BE72D0"/>
    <w:rsid w:val="00BF1B04"/>
    <w:rsid w:val="00BF51BD"/>
    <w:rsid w:val="00C03A7B"/>
    <w:rsid w:val="00C03D49"/>
    <w:rsid w:val="00C052BB"/>
    <w:rsid w:val="00C06ECC"/>
    <w:rsid w:val="00C122BD"/>
    <w:rsid w:val="00C12409"/>
    <w:rsid w:val="00C16C77"/>
    <w:rsid w:val="00C23E74"/>
    <w:rsid w:val="00C243F0"/>
    <w:rsid w:val="00C251CE"/>
    <w:rsid w:val="00C27603"/>
    <w:rsid w:val="00C31C3C"/>
    <w:rsid w:val="00C370FB"/>
    <w:rsid w:val="00C3750E"/>
    <w:rsid w:val="00C379FC"/>
    <w:rsid w:val="00C42F45"/>
    <w:rsid w:val="00C43221"/>
    <w:rsid w:val="00C438F0"/>
    <w:rsid w:val="00C4432B"/>
    <w:rsid w:val="00C4512C"/>
    <w:rsid w:val="00C4683D"/>
    <w:rsid w:val="00C50563"/>
    <w:rsid w:val="00C51835"/>
    <w:rsid w:val="00C52561"/>
    <w:rsid w:val="00C54F66"/>
    <w:rsid w:val="00C55BD7"/>
    <w:rsid w:val="00C60053"/>
    <w:rsid w:val="00C603BE"/>
    <w:rsid w:val="00C628BE"/>
    <w:rsid w:val="00C6310A"/>
    <w:rsid w:val="00C632AE"/>
    <w:rsid w:val="00C64AD4"/>
    <w:rsid w:val="00C65899"/>
    <w:rsid w:val="00C65B84"/>
    <w:rsid w:val="00C71945"/>
    <w:rsid w:val="00C74EBB"/>
    <w:rsid w:val="00C77F71"/>
    <w:rsid w:val="00C81BEE"/>
    <w:rsid w:val="00C81E8B"/>
    <w:rsid w:val="00C82BCD"/>
    <w:rsid w:val="00C8305B"/>
    <w:rsid w:val="00C83652"/>
    <w:rsid w:val="00C84553"/>
    <w:rsid w:val="00C85CAA"/>
    <w:rsid w:val="00C875B0"/>
    <w:rsid w:val="00C9215A"/>
    <w:rsid w:val="00C93E01"/>
    <w:rsid w:val="00C95347"/>
    <w:rsid w:val="00C96000"/>
    <w:rsid w:val="00CA10A1"/>
    <w:rsid w:val="00CA333C"/>
    <w:rsid w:val="00CA3B84"/>
    <w:rsid w:val="00CA4449"/>
    <w:rsid w:val="00CA5089"/>
    <w:rsid w:val="00CA6155"/>
    <w:rsid w:val="00CB351D"/>
    <w:rsid w:val="00CB36D3"/>
    <w:rsid w:val="00CB3A82"/>
    <w:rsid w:val="00CB4A5B"/>
    <w:rsid w:val="00CB6378"/>
    <w:rsid w:val="00CB71F4"/>
    <w:rsid w:val="00CB7FE7"/>
    <w:rsid w:val="00CC293C"/>
    <w:rsid w:val="00CC5F6C"/>
    <w:rsid w:val="00CC7C61"/>
    <w:rsid w:val="00CD3DED"/>
    <w:rsid w:val="00CD435F"/>
    <w:rsid w:val="00CD4608"/>
    <w:rsid w:val="00CD5DDF"/>
    <w:rsid w:val="00CD7B9D"/>
    <w:rsid w:val="00CD7D11"/>
    <w:rsid w:val="00CE16F4"/>
    <w:rsid w:val="00CE26A2"/>
    <w:rsid w:val="00CE2BB4"/>
    <w:rsid w:val="00CE3815"/>
    <w:rsid w:val="00CE6593"/>
    <w:rsid w:val="00CE7C6C"/>
    <w:rsid w:val="00CF05A6"/>
    <w:rsid w:val="00CF1617"/>
    <w:rsid w:val="00CF1B30"/>
    <w:rsid w:val="00CF2B2F"/>
    <w:rsid w:val="00CF4CDB"/>
    <w:rsid w:val="00CF6A1F"/>
    <w:rsid w:val="00CF71A4"/>
    <w:rsid w:val="00D0462D"/>
    <w:rsid w:val="00D05AD2"/>
    <w:rsid w:val="00D063B2"/>
    <w:rsid w:val="00D067DC"/>
    <w:rsid w:val="00D06882"/>
    <w:rsid w:val="00D07120"/>
    <w:rsid w:val="00D07995"/>
    <w:rsid w:val="00D11562"/>
    <w:rsid w:val="00D11C72"/>
    <w:rsid w:val="00D13020"/>
    <w:rsid w:val="00D1601D"/>
    <w:rsid w:val="00D16FFB"/>
    <w:rsid w:val="00D20B23"/>
    <w:rsid w:val="00D24FD8"/>
    <w:rsid w:val="00D3028C"/>
    <w:rsid w:val="00D32174"/>
    <w:rsid w:val="00D3707C"/>
    <w:rsid w:val="00D377D4"/>
    <w:rsid w:val="00D42294"/>
    <w:rsid w:val="00D43C63"/>
    <w:rsid w:val="00D43F08"/>
    <w:rsid w:val="00D44DFC"/>
    <w:rsid w:val="00D45010"/>
    <w:rsid w:val="00D505B7"/>
    <w:rsid w:val="00D52048"/>
    <w:rsid w:val="00D540BB"/>
    <w:rsid w:val="00D61B1E"/>
    <w:rsid w:val="00D67E08"/>
    <w:rsid w:val="00D71C81"/>
    <w:rsid w:val="00D73668"/>
    <w:rsid w:val="00D75991"/>
    <w:rsid w:val="00D81BB1"/>
    <w:rsid w:val="00D820E0"/>
    <w:rsid w:val="00D83EF0"/>
    <w:rsid w:val="00D84C34"/>
    <w:rsid w:val="00D85068"/>
    <w:rsid w:val="00D856DA"/>
    <w:rsid w:val="00D85ABC"/>
    <w:rsid w:val="00D86C77"/>
    <w:rsid w:val="00D905DC"/>
    <w:rsid w:val="00D90880"/>
    <w:rsid w:val="00D91627"/>
    <w:rsid w:val="00D924C7"/>
    <w:rsid w:val="00D92700"/>
    <w:rsid w:val="00D9284D"/>
    <w:rsid w:val="00D9330E"/>
    <w:rsid w:val="00D93A6E"/>
    <w:rsid w:val="00D94B63"/>
    <w:rsid w:val="00DA2C48"/>
    <w:rsid w:val="00DA2FF4"/>
    <w:rsid w:val="00DA4CA7"/>
    <w:rsid w:val="00DA559D"/>
    <w:rsid w:val="00DB1E14"/>
    <w:rsid w:val="00DC0886"/>
    <w:rsid w:val="00DC0E51"/>
    <w:rsid w:val="00DC1271"/>
    <w:rsid w:val="00DD5608"/>
    <w:rsid w:val="00DD66FF"/>
    <w:rsid w:val="00DD6AF0"/>
    <w:rsid w:val="00DE140B"/>
    <w:rsid w:val="00DE300E"/>
    <w:rsid w:val="00DF1181"/>
    <w:rsid w:val="00DF1754"/>
    <w:rsid w:val="00DF24EA"/>
    <w:rsid w:val="00DF6F81"/>
    <w:rsid w:val="00DF7A7F"/>
    <w:rsid w:val="00E009B4"/>
    <w:rsid w:val="00E03B72"/>
    <w:rsid w:val="00E04E0C"/>
    <w:rsid w:val="00E07272"/>
    <w:rsid w:val="00E0748E"/>
    <w:rsid w:val="00E07E00"/>
    <w:rsid w:val="00E11D88"/>
    <w:rsid w:val="00E1310D"/>
    <w:rsid w:val="00E14EE0"/>
    <w:rsid w:val="00E1544B"/>
    <w:rsid w:val="00E177D3"/>
    <w:rsid w:val="00E201E0"/>
    <w:rsid w:val="00E23755"/>
    <w:rsid w:val="00E304E0"/>
    <w:rsid w:val="00E36BEE"/>
    <w:rsid w:val="00E422A3"/>
    <w:rsid w:val="00E42717"/>
    <w:rsid w:val="00E4475E"/>
    <w:rsid w:val="00E462C2"/>
    <w:rsid w:val="00E47E9E"/>
    <w:rsid w:val="00E50333"/>
    <w:rsid w:val="00E51B31"/>
    <w:rsid w:val="00E5302F"/>
    <w:rsid w:val="00E5421D"/>
    <w:rsid w:val="00E549FD"/>
    <w:rsid w:val="00E57359"/>
    <w:rsid w:val="00E57CBD"/>
    <w:rsid w:val="00E6077B"/>
    <w:rsid w:val="00E609C9"/>
    <w:rsid w:val="00E64F1D"/>
    <w:rsid w:val="00E66B13"/>
    <w:rsid w:val="00E66E35"/>
    <w:rsid w:val="00E66F3C"/>
    <w:rsid w:val="00E671C8"/>
    <w:rsid w:val="00E73795"/>
    <w:rsid w:val="00E73FCC"/>
    <w:rsid w:val="00E749C0"/>
    <w:rsid w:val="00E76324"/>
    <w:rsid w:val="00E812AC"/>
    <w:rsid w:val="00E822BC"/>
    <w:rsid w:val="00E822F7"/>
    <w:rsid w:val="00E82C70"/>
    <w:rsid w:val="00E832C9"/>
    <w:rsid w:val="00E85068"/>
    <w:rsid w:val="00E86E38"/>
    <w:rsid w:val="00E92DB8"/>
    <w:rsid w:val="00E93400"/>
    <w:rsid w:val="00E950D8"/>
    <w:rsid w:val="00E95361"/>
    <w:rsid w:val="00EA0652"/>
    <w:rsid w:val="00EA0BA7"/>
    <w:rsid w:val="00EA0ED8"/>
    <w:rsid w:val="00EA26B8"/>
    <w:rsid w:val="00EA2983"/>
    <w:rsid w:val="00EA3A89"/>
    <w:rsid w:val="00EA3D60"/>
    <w:rsid w:val="00EA5F44"/>
    <w:rsid w:val="00EA7489"/>
    <w:rsid w:val="00EB05B4"/>
    <w:rsid w:val="00EB0FFD"/>
    <w:rsid w:val="00EB1B74"/>
    <w:rsid w:val="00EB582B"/>
    <w:rsid w:val="00EB6264"/>
    <w:rsid w:val="00EB72B5"/>
    <w:rsid w:val="00EB777D"/>
    <w:rsid w:val="00EC2927"/>
    <w:rsid w:val="00EC429C"/>
    <w:rsid w:val="00EC4EE8"/>
    <w:rsid w:val="00EC60AA"/>
    <w:rsid w:val="00EC6EF3"/>
    <w:rsid w:val="00ED034B"/>
    <w:rsid w:val="00ED07EB"/>
    <w:rsid w:val="00ED294D"/>
    <w:rsid w:val="00ED299A"/>
    <w:rsid w:val="00ED2A49"/>
    <w:rsid w:val="00ED3CC8"/>
    <w:rsid w:val="00ED6A0D"/>
    <w:rsid w:val="00ED7607"/>
    <w:rsid w:val="00EE0269"/>
    <w:rsid w:val="00EE237B"/>
    <w:rsid w:val="00EE6417"/>
    <w:rsid w:val="00EF0021"/>
    <w:rsid w:val="00EF116C"/>
    <w:rsid w:val="00EF356A"/>
    <w:rsid w:val="00EF4306"/>
    <w:rsid w:val="00EF4BC4"/>
    <w:rsid w:val="00EF7330"/>
    <w:rsid w:val="00EF7734"/>
    <w:rsid w:val="00F008E3"/>
    <w:rsid w:val="00F011E8"/>
    <w:rsid w:val="00F06FE2"/>
    <w:rsid w:val="00F1065B"/>
    <w:rsid w:val="00F12C68"/>
    <w:rsid w:val="00F153B0"/>
    <w:rsid w:val="00F202F0"/>
    <w:rsid w:val="00F22451"/>
    <w:rsid w:val="00F24B35"/>
    <w:rsid w:val="00F27268"/>
    <w:rsid w:val="00F2780E"/>
    <w:rsid w:val="00F27979"/>
    <w:rsid w:val="00F300E5"/>
    <w:rsid w:val="00F30622"/>
    <w:rsid w:val="00F35EFF"/>
    <w:rsid w:val="00F368B5"/>
    <w:rsid w:val="00F406A6"/>
    <w:rsid w:val="00F41DB0"/>
    <w:rsid w:val="00F439C4"/>
    <w:rsid w:val="00F43A87"/>
    <w:rsid w:val="00F4537D"/>
    <w:rsid w:val="00F46F8C"/>
    <w:rsid w:val="00F4777F"/>
    <w:rsid w:val="00F504BC"/>
    <w:rsid w:val="00F53360"/>
    <w:rsid w:val="00F5351F"/>
    <w:rsid w:val="00F56CCC"/>
    <w:rsid w:val="00F603E8"/>
    <w:rsid w:val="00F62355"/>
    <w:rsid w:val="00F6443C"/>
    <w:rsid w:val="00F644AE"/>
    <w:rsid w:val="00F65176"/>
    <w:rsid w:val="00F661D8"/>
    <w:rsid w:val="00F67D53"/>
    <w:rsid w:val="00F67F13"/>
    <w:rsid w:val="00F724A8"/>
    <w:rsid w:val="00F738EF"/>
    <w:rsid w:val="00F74956"/>
    <w:rsid w:val="00F7690E"/>
    <w:rsid w:val="00F76E84"/>
    <w:rsid w:val="00F818C6"/>
    <w:rsid w:val="00F81D6E"/>
    <w:rsid w:val="00F82103"/>
    <w:rsid w:val="00F829A9"/>
    <w:rsid w:val="00F84731"/>
    <w:rsid w:val="00F91D5B"/>
    <w:rsid w:val="00F93489"/>
    <w:rsid w:val="00F978D1"/>
    <w:rsid w:val="00FA28D6"/>
    <w:rsid w:val="00FA3222"/>
    <w:rsid w:val="00FA4E16"/>
    <w:rsid w:val="00FA58D9"/>
    <w:rsid w:val="00FA7614"/>
    <w:rsid w:val="00FB3A52"/>
    <w:rsid w:val="00FB53FB"/>
    <w:rsid w:val="00FB651F"/>
    <w:rsid w:val="00FB718C"/>
    <w:rsid w:val="00FC02B4"/>
    <w:rsid w:val="00FC0D96"/>
    <w:rsid w:val="00FC1CA9"/>
    <w:rsid w:val="00FC46C6"/>
    <w:rsid w:val="00FC4DDC"/>
    <w:rsid w:val="00FC6C53"/>
    <w:rsid w:val="00FC703F"/>
    <w:rsid w:val="00FC74B8"/>
    <w:rsid w:val="00FD01EF"/>
    <w:rsid w:val="00FD7DB4"/>
    <w:rsid w:val="00FE08D5"/>
    <w:rsid w:val="00FE2B8D"/>
    <w:rsid w:val="00FE3D20"/>
    <w:rsid w:val="00FE5E52"/>
    <w:rsid w:val="00FE634C"/>
    <w:rsid w:val="00FE6FC9"/>
    <w:rsid w:val="00FE749A"/>
    <w:rsid w:val="00FE74D7"/>
    <w:rsid w:val="00FF0A15"/>
    <w:rsid w:val="00FF225C"/>
    <w:rsid w:val="00FF40ED"/>
    <w:rsid w:val="00FF68FB"/>
    <w:rsid w:val="014895C1"/>
    <w:rsid w:val="02080238"/>
    <w:rsid w:val="024DEDCD"/>
    <w:rsid w:val="029F7420"/>
    <w:rsid w:val="029F7B69"/>
    <w:rsid w:val="03815FD7"/>
    <w:rsid w:val="047A018E"/>
    <w:rsid w:val="048E4C10"/>
    <w:rsid w:val="04B34098"/>
    <w:rsid w:val="04CB8434"/>
    <w:rsid w:val="04EC811C"/>
    <w:rsid w:val="05A77EFB"/>
    <w:rsid w:val="070441AD"/>
    <w:rsid w:val="07FE37F4"/>
    <w:rsid w:val="081D7D93"/>
    <w:rsid w:val="08370A97"/>
    <w:rsid w:val="089898F9"/>
    <w:rsid w:val="08A8CC37"/>
    <w:rsid w:val="08CDB9C1"/>
    <w:rsid w:val="0946410E"/>
    <w:rsid w:val="098E3A79"/>
    <w:rsid w:val="0ACEE55E"/>
    <w:rsid w:val="0AF67BCC"/>
    <w:rsid w:val="0B9D422E"/>
    <w:rsid w:val="0BE2D653"/>
    <w:rsid w:val="0C626E4C"/>
    <w:rsid w:val="0DF90686"/>
    <w:rsid w:val="0E3D7B73"/>
    <w:rsid w:val="0E45C096"/>
    <w:rsid w:val="0E5B7F20"/>
    <w:rsid w:val="1010F93A"/>
    <w:rsid w:val="104929A2"/>
    <w:rsid w:val="11BBC287"/>
    <w:rsid w:val="12A8A61D"/>
    <w:rsid w:val="12C6CDED"/>
    <w:rsid w:val="130F295A"/>
    <w:rsid w:val="13F79346"/>
    <w:rsid w:val="143D0C6B"/>
    <w:rsid w:val="14D7A36F"/>
    <w:rsid w:val="14F9F909"/>
    <w:rsid w:val="15594323"/>
    <w:rsid w:val="15A3FEF8"/>
    <w:rsid w:val="1654D2FF"/>
    <w:rsid w:val="1758F7B6"/>
    <w:rsid w:val="17D5DB64"/>
    <w:rsid w:val="183BF38A"/>
    <w:rsid w:val="18B6AA49"/>
    <w:rsid w:val="193AAEFB"/>
    <w:rsid w:val="1965F5A3"/>
    <w:rsid w:val="19AC575F"/>
    <w:rsid w:val="1A29D264"/>
    <w:rsid w:val="1AA9C3C0"/>
    <w:rsid w:val="1AC39958"/>
    <w:rsid w:val="1B474C45"/>
    <w:rsid w:val="1BCEA019"/>
    <w:rsid w:val="1C0DF226"/>
    <w:rsid w:val="1C100A2D"/>
    <w:rsid w:val="1C99BFD5"/>
    <w:rsid w:val="1D0DDD1D"/>
    <w:rsid w:val="1D9FFA28"/>
    <w:rsid w:val="1E2D2076"/>
    <w:rsid w:val="1E34EA7F"/>
    <w:rsid w:val="1E3E9A1E"/>
    <w:rsid w:val="1E62266A"/>
    <w:rsid w:val="1EE223CE"/>
    <w:rsid w:val="1FCA2B57"/>
    <w:rsid w:val="2047F6AB"/>
    <w:rsid w:val="226A01BB"/>
    <w:rsid w:val="22AA6F27"/>
    <w:rsid w:val="22FF72DF"/>
    <w:rsid w:val="241E5261"/>
    <w:rsid w:val="246C9B2A"/>
    <w:rsid w:val="2481072D"/>
    <w:rsid w:val="24A8A40C"/>
    <w:rsid w:val="2525A5D0"/>
    <w:rsid w:val="2612946A"/>
    <w:rsid w:val="28008044"/>
    <w:rsid w:val="28AF83BB"/>
    <w:rsid w:val="28C63D28"/>
    <w:rsid w:val="293F8BD2"/>
    <w:rsid w:val="29E305D2"/>
    <w:rsid w:val="2A6622C4"/>
    <w:rsid w:val="2A689E74"/>
    <w:rsid w:val="2A8B084E"/>
    <w:rsid w:val="2AE1AAA8"/>
    <w:rsid w:val="2B02BCEF"/>
    <w:rsid w:val="2B0F3A70"/>
    <w:rsid w:val="2B9DF685"/>
    <w:rsid w:val="2BBA1A2F"/>
    <w:rsid w:val="2BDCDDE2"/>
    <w:rsid w:val="2BE59B66"/>
    <w:rsid w:val="2C81A23C"/>
    <w:rsid w:val="2D35D1C7"/>
    <w:rsid w:val="2E0A08D1"/>
    <w:rsid w:val="2F5AD69B"/>
    <w:rsid w:val="2F6303DE"/>
    <w:rsid w:val="2F96CFFC"/>
    <w:rsid w:val="304139B5"/>
    <w:rsid w:val="3170899B"/>
    <w:rsid w:val="31B6B6A2"/>
    <w:rsid w:val="3218D8DE"/>
    <w:rsid w:val="32876AF3"/>
    <w:rsid w:val="329E12AB"/>
    <w:rsid w:val="332E67BD"/>
    <w:rsid w:val="333AF4CA"/>
    <w:rsid w:val="34954EC5"/>
    <w:rsid w:val="34CF5C65"/>
    <w:rsid w:val="3654BF68"/>
    <w:rsid w:val="36F1776D"/>
    <w:rsid w:val="375ADC16"/>
    <w:rsid w:val="39869DB3"/>
    <w:rsid w:val="39EC8233"/>
    <w:rsid w:val="3A980B43"/>
    <w:rsid w:val="3AEF6D34"/>
    <w:rsid w:val="3BC90C73"/>
    <w:rsid w:val="3C0FBFEB"/>
    <w:rsid w:val="3CE3749A"/>
    <w:rsid w:val="3D3FB1AF"/>
    <w:rsid w:val="3DA0C8F1"/>
    <w:rsid w:val="3DDB192E"/>
    <w:rsid w:val="3E23763D"/>
    <w:rsid w:val="3E340D3A"/>
    <w:rsid w:val="3F6AB410"/>
    <w:rsid w:val="3F81D1F3"/>
    <w:rsid w:val="3FA73555"/>
    <w:rsid w:val="40319083"/>
    <w:rsid w:val="404170A3"/>
    <w:rsid w:val="405BC3B7"/>
    <w:rsid w:val="409B806C"/>
    <w:rsid w:val="40B769AB"/>
    <w:rsid w:val="426D8D5A"/>
    <w:rsid w:val="42E156BC"/>
    <w:rsid w:val="431A1A13"/>
    <w:rsid w:val="43832D33"/>
    <w:rsid w:val="438ED10B"/>
    <w:rsid w:val="441469AD"/>
    <w:rsid w:val="446DFC37"/>
    <w:rsid w:val="459A5D95"/>
    <w:rsid w:val="47151BAF"/>
    <w:rsid w:val="474C9A89"/>
    <w:rsid w:val="4862422E"/>
    <w:rsid w:val="4864C2D3"/>
    <w:rsid w:val="48FBE11E"/>
    <w:rsid w:val="49014B01"/>
    <w:rsid w:val="492B3395"/>
    <w:rsid w:val="497212CA"/>
    <w:rsid w:val="4A506079"/>
    <w:rsid w:val="4A539DCC"/>
    <w:rsid w:val="4A996575"/>
    <w:rsid w:val="4C883902"/>
    <w:rsid w:val="4D423445"/>
    <w:rsid w:val="4DFF13F2"/>
    <w:rsid w:val="4E876D3E"/>
    <w:rsid w:val="4E9317C6"/>
    <w:rsid w:val="4E9AAF76"/>
    <w:rsid w:val="4F332B23"/>
    <w:rsid w:val="4F59DDF9"/>
    <w:rsid w:val="4F9CE249"/>
    <w:rsid w:val="504B2FB9"/>
    <w:rsid w:val="50E7AF21"/>
    <w:rsid w:val="51455FD5"/>
    <w:rsid w:val="51674D78"/>
    <w:rsid w:val="522BA59C"/>
    <w:rsid w:val="526F99A8"/>
    <w:rsid w:val="52C3427C"/>
    <w:rsid w:val="52C42E20"/>
    <w:rsid w:val="54C9CA69"/>
    <w:rsid w:val="550873F1"/>
    <w:rsid w:val="553FC371"/>
    <w:rsid w:val="55AE8C1B"/>
    <w:rsid w:val="57AF11B3"/>
    <w:rsid w:val="58D6300C"/>
    <w:rsid w:val="58E8F3DA"/>
    <w:rsid w:val="5908CCCE"/>
    <w:rsid w:val="597BA8D4"/>
    <w:rsid w:val="59BAC434"/>
    <w:rsid w:val="5AC46E9D"/>
    <w:rsid w:val="5AF15194"/>
    <w:rsid w:val="5B121C60"/>
    <w:rsid w:val="5B539A74"/>
    <w:rsid w:val="5B7047E9"/>
    <w:rsid w:val="5BC77429"/>
    <w:rsid w:val="5C4167AE"/>
    <w:rsid w:val="5CA64A52"/>
    <w:rsid w:val="5DC86E88"/>
    <w:rsid w:val="5E6D4713"/>
    <w:rsid w:val="5E9DFEC3"/>
    <w:rsid w:val="5ED2887A"/>
    <w:rsid w:val="5F28D071"/>
    <w:rsid w:val="5F2A7D5D"/>
    <w:rsid w:val="5F2BC339"/>
    <w:rsid w:val="5FB7A043"/>
    <w:rsid w:val="5FC4C2B7"/>
    <w:rsid w:val="5FF981A6"/>
    <w:rsid w:val="60414EEF"/>
    <w:rsid w:val="60723D06"/>
    <w:rsid w:val="6170EC5B"/>
    <w:rsid w:val="61BC780B"/>
    <w:rsid w:val="63F23935"/>
    <w:rsid w:val="640241D1"/>
    <w:rsid w:val="651B4BD7"/>
    <w:rsid w:val="668EC505"/>
    <w:rsid w:val="6780ACAE"/>
    <w:rsid w:val="684087E5"/>
    <w:rsid w:val="68A876B1"/>
    <w:rsid w:val="6AB66256"/>
    <w:rsid w:val="6B4C4988"/>
    <w:rsid w:val="6BA5A498"/>
    <w:rsid w:val="6C6527F1"/>
    <w:rsid w:val="6DDF1F56"/>
    <w:rsid w:val="6E61A672"/>
    <w:rsid w:val="6F2F7ECA"/>
    <w:rsid w:val="70AA7C6F"/>
    <w:rsid w:val="711AD2B1"/>
    <w:rsid w:val="71300859"/>
    <w:rsid w:val="713167FE"/>
    <w:rsid w:val="7159BEB4"/>
    <w:rsid w:val="71B0B582"/>
    <w:rsid w:val="71DE9E84"/>
    <w:rsid w:val="71E3092D"/>
    <w:rsid w:val="72C12233"/>
    <w:rsid w:val="73E45792"/>
    <w:rsid w:val="74764AF9"/>
    <w:rsid w:val="74896233"/>
    <w:rsid w:val="748C23D8"/>
    <w:rsid w:val="76E5C0B1"/>
    <w:rsid w:val="7745FEDA"/>
    <w:rsid w:val="77C9DC9B"/>
    <w:rsid w:val="78F95653"/>
    <w:rsid w:val="79821522"/>
    <w:rsid w:val="7A625862"/>
    <w:rsid w:val="7A64DE11"/>
    <w:rsid w:val="7ADE4AA3"/>
    <w:rsid w:val="7B07700A"/>
    <w:rsid w:val="7B09DDAC"/>
    <w:rsid w:val="7B71AFEB"/>
    <w:rsid w:val="7BCFB51A"/>
    <w:rsid w:val="7CA04C19"/>
    <w:rsid w:val="7CE3495E"/>
    <w:rsid w:val="7D1BEAA5"/>
    <w:rsid w:val="7D5F9350"/>
    <w:rsid w:val="7F35C985"/>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9B5FBA"/>
  <w14:defaultImageDpi w14:val="32767"/>
  <w15:chartTrackingRefBased/>
  <w15:docId w15:val="{7AF89CBF-2DFA-485D-89DF-626B1479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6B13"/>
    <w:pPr>
      <w:tabs>
        <w:tab w:val="center" w:pos="4536"/>
        <w:tab w:val="right" w:pos="9072"/>
      </w:tabs>
    </w:pPr>
  </w:style>
  <w:style w:type="character" w:customStyle="1" w:styleId="KoptekstChar">
    <w:name w:val="Koptekst Char"/>
    <w:basedOn w:val="Standaardalinea-lettertype"/>
    <w:link w:val="Koptekst"/>
    <w:uiPriority w:val="99"/>
    <w:rsid w:val="00E66B13"/>
  </w:style>
  <w:style w:type="paragraph" w:styleId="Voettekst">
    <w:name w:val="footer"/>
    <w:basedOn w:val="Standaard"/>
    <w:link w:val="VoettekstChar"/>
    <w:uiPriority w:val="99"/>
    <w:unhideWhenUsed/>
    <w:rsid w:val="00E66B13"/>
    <w:pPr>
      <w:tabs>
        <w:tab w:val="center" w:pos="4536"/>
        <w:tab w:val="right" w:pos="9072"/>
      </w:tabs>
    </w:pPr>
  </w:style>
  <w:style w:type="character" w:customStyle="1" w:styleId="VoettekstChar">
    <w:name w:val="Voettekst Char"/>
    <w:basedOn w:val="Standaardalinea-lettertype"/>
    <w:link w:val="Voettekst"/>
    <w:uiPriority w:val="99"/>
    <w:rsid w:val="00E66B13"/>
  </w:style>
  <w:style w:type="character" w:styleId="Hyperlink">
    <w:name w:val="Hyperlink"/>
    <w:basedOn w:val="Standaardalinea-lettertype"/>
    <w:uiPriority w:val="99"/>
    <w:unhideWhenUsed/>
    <w:rsid w:val="00FF225C"/>
    <w:rPr>
      <w:color w:val="0563C1" w:themeColor="hyperlink"/>
      <w:u w:val="single"/>
    </w:rPr>
  </w:style>
  <w:style w:type="character" w:styleId="Onopgelostemelding">
    <w:name w:val="Unresolved Mention"/>
    <w:basedOn w:val="Standaardalinea-lettertype"/>
    <w:uiPriority w:val="99"/>
    <w:rsid w:val="00FF225C"/>
    <w:rPr>
      <w:color w:val="605E5C"/>
      <w:shd w:val="clear" w:color="auto" w:fill="E1DFDD"/>
    </w:rPr>
  </w:style>
  <w:style w:type="character" w:styleId="GevolgdeHyperlink">
    <w:name w:val="FollowedHyperlink"/>
    <w:basedOn w:val="Standaardalinea-lettertype"/>
    <w:uiPriority w:val="99"/>
    <w:semiHidden/>
    <w:unhideWhenUsed/>
    <w:rsid w:val="00FF225C"/>
    <w:rPr>
      <w:color w:val="954F72" w:themeColor="followedHyperlink"/>
      <w:u w:val="single"/>
    </w:rPr>
  </w:style>
  <w:style w:type="character" w:styleId="Paginanummer">
    <w:name w:val="page number"/>
    <w:basedOn w:val="Standaardalinea-lettertype"/>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ard"/>
    <w:qFormat/>
    <w:rsid w:val="005422EC"/>
    <w:pPr>
      <w:spacing w:line="240" w:lineRule="exact"/>
    </w:pPr>
    <w:rPr>
      <w:rFonts w:ascii="Arial" w:hAnsi="Arial" w:cs="Arial"/>
      <w:b/>
      <w:bCs/>
      <w:sz w:val="20"/>
      <w:szCs w:val="20"/>
    </w:rPr>
  </w:style>
  <w:style w:type="paragraph" w:customStyle="1" w:styleId="Currenttext">
    <w:name w:val="Current text"/>
    <w:basedOn w:val="Standa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Ballontekst">
    <w:name w:val="Balloon Text"/>
    <w:basedOn w:val="Standaard"/>
    <w:link w:val="BallontekstChar"/>
    <w:uiPriority w:val="99"/>
    <w:semiHidden/>
    <w:unhideWhenUsed/>
    <w:rsid w:val="00716EB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6EB4"/>
    <w:rPr>
      <w:rFonts w:ascii="Segoe UI" w:hAnsi="Segoe UI" w:cs="Segoe UI"/>
      <w:sz w:val="18"/>
      <w:szCs w:val="18"/>
    </w:rPr>
  </w:style>
  <w:style w:type="paragraph" w:styleId="Lijstalinea">
    <w:name w:val="List Paragraph"/>
    <w:basedOn w:val="Standaard"/>
    <w:uiPriority w:val="34"/>
    <w:qFormat/>
    <w:rsid w:val="00DB1E14"/>
    <w:pPr>
      <w:ind w:left="720"/>
      <w:contextualSpacing/>
    </w:pPr>
  </w:style>
  <w:style w:type="character" w:styleId="Verwijzingopmerking">
    <w:name w:val="annotation reference"/>
    <w:basedOn w:val="Standaardalinea-lettertype"/>
    <w:uiPriority w:val="99"/>
    <w:semiHidden/>
    <w:unhideWhenUsed/>
    <w:rsid w:val="009030D7"/>
    <w:rPr>
      <w:sz w:val="16"/>
      <w:szCs w:val="16"/>
    </w:rPr>
  </w:style>
  <w:style w:type="paragraph" w:styleId="Tekstopmerking">
    <w:name w:val="annotation text"/>
    <w:basedOn w:val="Standaard"/>
    <w:link w:val="TekstopmerkingChar"/>
    <w:uiPriority w:val="99"/>
    <w:semiHidden/>
    <w:unhideWhenUsed/>
    <w:rsid w:val="009030D7"/>
    <w:rPr>
      <w:sz w:val="20"/>
      <w:szCs w:val="20"/>
    </w:rPr>
  </w:style>
  <w:style w:type="character" w:customStyle="1" w:styleId="TekstopmerkingChar">
    <w:name w:val="Tekst opmerking Char"/>
    <w:basedOn w:val="Standaardalinea-lettertype"/>
    <w:link w:val="Tekstopmerking"/>
    <w:uiPriority w:val="99"/>
    <w:semiHidden/>
    <w:rsid w:val="009030D7"/>
    <w:rPr>
      <w:sz w:val="20"/>
      <w:szCs w:val="20"/>
    </w:rPr>
  </w:style>
  <w:style w:type="paragraph" w:styleId="Onderwerpvanopmerking">
    <w:name w:val="annotation subject"/>
    <w:basedOn w:val="Tekstopmerking"/>
    <w:next w:val="Tekstopmerking"/>
    <w:link w:val="OnderwerpvanopmerkingChar"/>
    <w:uiPriority w:val="99"/>
    <w:semiHidden/>
    <w:unhideWhenUsed/>
    <w:rsid w:val="009030D7"/>
    <w:rPr>
      <w:b/>
      <w:bCs/>
    </w:rPr>
  </w:style>
  <w:style w:type="character" w:customStyle="1" w:styleId="OnderwerpvanopmerkingChar">
    <w:name w:val="Onderwerp van opmerking Char"/>
    <w:basedOn w:val="TekstopmerkingChar"/>
    <w:link w:val="Onderwerpvanopmerking"/>
    <w:uiPriority w:val="99"/>
    <w:semiHidden/>
    <w:rsid w:val="009030D7"/>
    <w:rPr>
      <w:b/>
      <w:bCs/>
      <w:sz w:val="20"/>
      <w:szCs w:val="20"/>
    </w:rPr>
  </w:style>
  <w:style w:type="paragraph" w:styleId="Normaalweb">
    <w:name w:val="Normal (Web)"/>
    <w:basedOn w:val="Standaard"/>
    <w:uiPriority w:val="99"/>
    <w:semiHidden/>
    <w:unhideWhenUsed/>
    <w:rsid w:val="00185A02"/>
    <w:pPr>
      <w:spacing w:before="100" w:beforeAutospacing="1" w:after="100" w:afterAutospacing="1"/>
    </w:pPr>
    <w:rPr>
      <w:rFonts w:ascii="Times New Roman" w:eastAsia="Times New Roman" w:hAnsi="Times New Roman" w:cs="Times New Roman"/>
      <w:lang w:eastAsia="fr-FR"/>
    </w:rPr>
  </w:style>
  <w:style w:type="paragraph" w:customStyle="1" w:styleId="paragraph">
    <w:name w:val="paragraph"/>
    <w:basedOn w:val="Standaard"/>
    <w:rsid w:val="00C27603"/>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Standaardalinea-lettertype"/>
    <w:rsid w:val="00C27603"/>
  </w:style>
  <w:style w:type="character" w:customStyle="1" w:styleId="eop">
    <w:name w:val="eop"/>
    <w:basedOn w:val="Standaardalinea-lettertype"/>
    <w:rsid w:val="00C27603"/>
  </w:style>
  <w:style w:type="paragraph" w:customStyle="1" w:styleId="Legalinformations">
    <w:name w:val="Legal informations"/>
    <w:basedOn w:val="Standaard"/>
    <w:uiPriority w:val="99"/>
    <w:rsid w:val="006976F6"/>
    <w:pPr>
      <w:widowControl w:val="0"/>
      <w:autoSpaceDE w:val="0"/>
      <w:autoSpaceDN w:val="0"/>
      <w:adjustRightInd w:val="0"/>
      <w:spacing w:line="288" w:lineRule="auto"/>
      <w:textAlignment w:val="center"/>
    </w:pPr>
    <w:rPr>
      <w:rFonts w:ascii="NouvelR-Regular" w:hAnsi="NouvelR-Regular" w:cs="NouvelR-Regular"/>
      <w:color w:val="000000"/>
      <w:sz w:val="12"/>
      <w:szCs w:val="1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06976">
      <w:bodyDiv w:val="1"/>
      <w:marLeft w:val="0"/>
      <w:marRight w:val="0"/>
      <w:marTop w:val="0"/>
      <w:marBottom w:val="0"/>
      <w:divBdr>
        <w:top w:val="none" w:sz="0" w:space="0" w:color="auto"/>
        <w:left w:val="none" w:sz="0" w:space="0" w:color="auto"/>
        <w:bottom w:val="none" w:sz="0" w:space="0" w:color="auto"/>
        <w:right w:val="none" w:sz="0" w:space="0" w:color="auto"/>
      </w:divBdr>
    </w:div>
    <w:div w:id="146437039">
      <w:bodyDiv w:val="1"/>
      <w:marLeft w:val="0"/>
      <w:marRight w:val="0"/>
      <w:marTop w:val="0"/>
      <w:marBottom w:val="0"/>
      <w:divBdr>
        <w:top w:val="none" w:sz="0" w:space="0" w:color="auto"/>
        <w:left w:val="none" w:sz="0" w:space="0" w:color="auto"/>
        <w:bottom w:val="none" w:sz="0" w:space="0" w:color="auto"/>
        <w:right w:val="none" w:sz="0" w:space="0" w:color="auto"/>
      </w:divBdr>
    </w:div>
    <w:div w:id="170338130">
      <w:bodyDiv w:val="1"/>
      <w:marLeft w:val="0"/>
      <w:marRight w:val="0"/>
      <w:marTop w:val="0"/>
      <w:marBottom w:val="0"/>
      <w:divBdr>
        <w:top w:val="none" w:sz="0" w:space="0" w:color="auto"/>
        <w:left w:val="none" w:sz="0" w:space="0" w:color="auto"/>
        <w:bottom w:val="none" w:sz="0" w:space="0" w:color="auto"/>
        <w:right w:val="none" w:sz="0" w:space="0" w:color="auto"/>
      </w:divBdr>
    </w:div>
    <w:div w:id="241842809">
      <w:bodyDiv w:val="1"/>
      <w:marLeft w:val="0"/>
      <w:marRight w:val="0"/>
      <w:marTop w:val="0"/>
      <w:marBottom w:val="0"/>
      <w:divBdr>
        <w:top w:val="none" w:sz="0" w:space="0" w:color="auto"/>
        <w:left w:val="none" w:sz="0" w:space="0" w:color="auto"/>
        <w:bottom w:val="none" w:sz="0" w:space="0" w:color="auto"/>
        <w:right w:val="none" w:sz="0" w:space="0" w:color="auto"/>
      </w:divBdr>
    </w:div>
    <w:div w:id="313486131">
      <w:bodyDiv w:val="1"/>
      <w:marLeft w:val="0"/>
      <w:marRight w:val="0"/>
      <w:marTop w:val="0"/>
      <w:marBottom w:val="0"/>
      <w:divBdr>
        <w:top w:val="none" w:sz="0" w:space="0" w:color="auto"/>
        <w:left w:val="none" w:sz="0" w:space="0" w:color="auto"/>
        <w:bottom w:val="none" w:sz="0" w:space="0" w:color="auto"/>
        <w:right w:val="none" w:sz="0" w:space="0" w:color="auto"/>
      </w:divBdr>
    </w:div>
    <w:div w:id="408767257">
      <w:bodyDiv w:val="1"/>
      <w:marLeft w:val="0"/>
      <w:marRight w:val="0"/>
      <w:marTop w:val="0"/>
      <w:marBottom w:val="0"/>
      <w:divBdr>
        <w:top w:val="none" w:sz="0" w:space="0" w:color="auto"/>
        <w:left w:val="none" w:sz="0" w:space="0" w:color="auto"/>
        <w:bottom w:val="none" w:sz="0" w:space="0" w:color="auto"/>
        <w:right w:val="none" w:sz="0" w:space="0" w:color="auto"/>
      </w:divBdr>
    </w:div>
    <w:div w:id="436218630">
      <w:bodyDiv w:val="1"/>
      <w:marLeft w:val="0"/>
      <w:marRight w:val="0"/>
      <w:marTop w:val="0"/>
      <w:marBottom w:val="0"/>
      <w:divBdr>
        <w:top w:val="none" w:sz="0" w:space="0" w:color="auto"/>
        <w:left w:val="none" w:sz="0" w:space="0" w:color="auto"/>
        <w:bottom w:val="none" w:sz="0" w:space="0" w:color="auto"/>
        <w:right w:val="none" w:sz="0" w:space="0" w:color="auto"/>
      </w:divBdr>
    </w:div>
    <w:div w:id="497841122">
      <w:bodyDiv w:val="1"/>
      <w:marLeft w:val="0"/>
      <w:marRight w:val="0"/>
      <w:marTop w:val="0"/>
      <w:marBottom w:val="0"/>
      <w:divBdr>
        <w:top w:val="none" w:sz="0" w:space="0" w:color="auto"/>
        <w:left w:val="none" w:sz="0" w:space="0" w:color="auto"/>
        <w:bottom w:val="none" w:sz="0" w:space="0" w:color="auto"/>
        <w:right w:val="none" w:sz="0" w:space="0" w:color="auto"/>
      </w:divBdr>
    </w:div>
    <w:div w:id="512300709">
      <w:bodyDiv w:val="1"/>
      <w:marLeft w:val="0"/>
      <w:marRight w:val="0"/>
      <w:marTop w:val="0"/>
      <w:marBottom w:val="0"/>
      <w:divBdr>
        <w:top w:val="none" w:sz="0" w:space="0" w:color="auto"/>
        <w:left w:val="none" w:sz="0" w:space="0" w:color="auto"/>
        <w:bottom w:val="none" w:sz="0" w:space="0" w:color="auto"/>
        <w:right w:val="none" w:sz="0" w:space="0" w:color="auto"/>
      </w:divBdr>
    </w:div>
    <w:div w:id="546530141">
      <w:bodyDiv w:val="1"/>
      <w:marLeft w:val="0"/>
      <w:marRight w:val="0"/>
      <w:marTop w:val="0"/>
      <w:marBottom w:val="0"/>
      <w:divBdr>
        <w:top w:val="none" w:sz="0" w:space="0" w:color="auto"/>
        <w:left w:val="none" w:sz="0" w:space="0" w:color="auto"/>
        <w:bottom w:val="none" w:sz="0" w:space="0" w:color="auto"/>
        <w:right w:val="none" w:sz="0" w:space="0" w:color="auto"/>
      </w:divBdr>
      <w:divsChild>
        <w:div w:id="213011295">
          <w:marLeft w:val="0"/>
          <w:marRight w:val="0"/>
          <w:marTop w:val="0"/>
          <w:marBottom w:val="0"/>
          <w:divBdr>
            <w:top w:val="none" w:sz="0" w:space="0" w:color="auto"/>
            <w:left w:val="none" w:sz="0" w:space="0" w:color="auto"/>
            <w:bottom w:val="none" w:sz="0" w:space="0" w:color="auto"/>
            <w:right w:val="none" w:sz="0" w:space="0" w:color="auto"/>
          </w:divBdr>
        </w:div>
      </w:divsChild>
    </w:div>
    <w:div w:id="651643011">
      <w:bodyDiv w:val="1"/>
      <w:marLeft w:val="0"/>
      <w:marRight w:val="0"/>
      <w:marTop w:val="0"/>
      <w:marBottom w:val="0"/>
      <w:divBdr>
        <w:top w:val="none" w:sz="0" w:space="0" w:color="auto"/>
        <w:left w:val="none" w:sz="0" w:space="0" w:color="auto"/>
        <w:bottom w:val="none" w:sz="0" w:space="0" w:color="auto"/>
        <w:right w:val="none" w:sz="0" w:space="0" w:color="auto"/>
      </w:divBdr>
    </w:div>
    <w:div w:id="726688845">
      <w:bodyDiv w:val="1"/>
      <w:marLeft w:val="0"/>
      <w:marRight w:val="0"/>
      <w:marTop w:val="0"/>
      <w:marBottom w:val="0"/>
      <w:divBdr>
        <w:top w:val="none" w:sz="0" w:space="0" w:color="auto"/>
        <w:left w:val="none" w:sz="0" w:space="0" w:color="auto"/>
        <w:bottom w:val="none" w:sz="0" w:space="0" w:color="auto"/>
        <w:right w:val="none" w:sz="0" w:space="0" w:color="auto"/>
      </w:divBdr>
    </w:div>
    <w:div w:id="783840383">
      <w:bodyDiv w:val="1"/>
      <w:marLeft w:val="0"/>
      <w:marRight w:val="0"/>
      <w:marTop w:val="0"/>
      <w:marBottom w:val="0"/>
      <w:divBdr>
        <w:top w:val="none" w:sz="0" w:space="0" w:color="auto"/>
        <w:left w:val="none" w:sz="0" w:space="0" w:color="auto"/>
        <w:bottom w:val="none" w:sz="0" w:space="0" w:color="auto"/>
        <w:right w:val="none" w:sz="0" w:space="0" w:color="auto"/>
      </w:divBdr>
    </w:div>
    <w:div w:id="793332669">
      <w:bodyDiv w:val="1"/>
      <w:marLeft w:val="0"/>
      <w:marRight w:val="0"/>
      <w:marTop w:val="0"/>
      <w:marBottom w:val="0"/>
      <w:divBdr>
        <w:top w:val="none" w:sz="0" w:space="0" w:color="auto"/>
        <w:left w:val="none" w:sz="0" w:space="0" w:color="auto"/>
        <w:bottom w:val="none" w:sz="0" w:space="0" w:color="auto"/>
        <w:right w:val="none" w:sz="0" w:space="0" w:color="auto"/>
      </w:divBdr>
    </w:div>
    <w:div w:id="897285813">
      <w:bodyDiv w:val="1"/>
      <w:marLeft w:val="0"/>
      <w:marRight w:val="0"/>
      <w:marTop w:val="0"/>
      <w:marBottom w:val="0"/>
      <w:divBdr>
        <w:top w:val="none" w:sz="0" w:space="0" w:color="auto"/>
        <w:left w:val="none" w:sz="0" w:space="0" w:color="auto"/>
        <w:bottom w:val="none" w:sz="0" w:space="0" w:color="auto"/>
        <w:right w:val="none" w:sz="0" w:space="0" w:color="auto"/>
      </w:divBdr>
    </w:div>
    <w:div w:id="985667118">
      <w:bodyDiv w:val="1"/>
      <w:marLeft w:val="0"/>
      <w:marRight w:val="0"/>
      <w:marTop w:val="0"/>
      <w:marBottom w:val="0"/>
      <w:divBdr>
        <w:top w:val="none" w:sz="0" w:space="0" w:color="auto"/>
        <w:left w:val="none" w:sz="0" w:space="0" w:color="auto"/>
        <w:bottom w:val="none" w:sz="0" w:space="0" w:color="auto"/>
        <w:right w:val="none" w:sz="0" w:space="0" w:color="auto"/>
      </w:divBdr>
    </w:div>
    <w:div w:id="1041856998">
      <w:bodyDiv w:val="1"/>
      <w:marLeft w:val="0"/>
      <w:marRight w:val="0"/>
      <w:marTop w:val="0"/>
      <w:marBottom w:val="0"/>
      <w:divBdr>
        <w:top w:val="none" w:sz="0" w:space="0" w:color="auto"/>
        <w:left w:val="none" w:sz="0" w:space="0" w:color="auto"/>
        <w:bottom w:val="none" w:sz="0" w:space="0" w:color="auto"/>
        <w:right w:val="none" w:sz="0" w:space="0" w:color="auto"/>
      </w:divBdr>
    </w:div>
    <w:div w:id="1121726674">
      <w:bodyDiv w:val="1"/>
      <w:marLeft w:val="0"/>
      <w:marRight w:val="0"/>
      <w:marTop w:val="0"/>
      <w:marBottom w:val="0"/>
      <w:divBdr>
        <w:top w:val="none" w:sz="0" w:space="0" w:color="auto"/>
        <w:left w:val="none" w:sz="0" w:space="0" w:color="auto"/>
        <w:bottom w:val="none" w:sz="0" w:space="0" w:color="auto"/>
        <w:right w:val="none" w:sz="0" w:space="0" w:color="auto"/>
      </w:divBdr>
    </w:div>
    <w:div w:id="1178616253">
      <w:bodyDiv w:val="1"/>
      <w:marLeft w:val="0"/>
      <w:marRight w:val="0"/>
      <w:marTop w:val="0"/>
      <w:marBottom w:val="0"/>
      <w:divBdr>
        <w:top w:val="none" w:sz="0" w:space="0" w:color="auto"/>
        <w:left w:val="none" w:sz="0" w:space="0" w:color="auto"/>
        <w:bottom w:val="none" w:sz="0" w:space="0" w:color="auto"/>
        <w:right w:val="none" w:sz="0" w:space="0" w:color="auto"/>
      </w:divBdr>
    </w:div>
    <w:div w:id="1342120882">
      <w:bodyDiv w:val="1"/>
      <w:marLeft w:val="0"/>
      <w:marRight w:val="0"/>
      <w:marTop w:val="0"/>
      <w:marBottom w:val="0"/>
      <w:divBdr>
        <w:top w:val="none" w:sz="0" w:space="0" w:color="auto"/>
        <w:left w:val="none" w:sz="0" w:space="0" w:color="auto"/>
        <w:bottom w:val="none" w:sz="0" w:space="0" w:color="auto"/>
        <w:right w:val="none" w:sz="0" w:space="0" w:color="auto"/>
      </w:divBdr>
    </w:div>
    <w:div w:id="1421486765">
      <w:bodyDiv w:val="1"/>
      <w:marLeft w:val="0"/>
      <w:marRight w:val="0"/>
      <w:marTop w:val="0"/>
      <w:marBottom w:val="0"/>
      <w:divBdr>
        <w:top w:val="none" w:sz="0" w:space="0" w:color="auto"/>
        <w:left w:val="none" w:sz="0" w:space="0" w:color="auto"/>
        <w:bottom w:val="none" w:sz="0" w:space="0" w:color="auto"/>
        <w:right w:val="none" w:sz="0" w:space="0" w:color="auto"/>
      </w:divBdr>
    </w:div>
    <w:div w:id="1478186187">
      <w:bodyDiv w:val="1"/>
      <w:marLeft w:val="0"/>
      <w:marRight w:val="0"/>
      <w:marTop w:val="0"/>
      <w:marBottom w:val="0"/>
      <w:divBdr>
        <w:top w:val="none" w:sz="0" w:space="0" w:color="auto"/>
        <w:left w:val="none" w:sz="0" w:space="0" w:color="auto"/>
        <w:bottom w:val="none" w:sz="0" w:space="0" w:color="auto"/>
        <w:right w:val="none" w:sz="0" w:space="0" w:color="auto"/>
      </w:divBdr>
    </w:div>
    <w:div w:id="1521819876">
      <w:bodyDiv w:val="1"/>
      <w:marLeft w:val="0"/>
      <w:marRight w:val="0"/>
      <w:marTop w:val="0"/>
      <w:marBottom w:val="0"/>
      <w:divBdr>
        <w:top w:val="none" w:sz="0" w:space="0" w:color="auto"/>
        <w:left w:val="none" w:sz="0" w:space="0" w:color="auto"/>
        <w:bottom w:val="none" w:sz="0" w:space="0" w:color="auto"/>
        <w:right w:val="none" w:sz="0" w:space="0" w:color="auto"/>
      </w:divBdr>
      <w:divsChild>
        <w:div w:id="1876192932">
          <w:marLeft w:val="274"/>
          <w:marRight w:val="0"/>
          <w:marTop w:val="0"/>
          <w:marBottom w:val="0"/>
          <w:divBdr>
            <w:top w:val="none" w:sz="0" w:space="0" w:color="auto"/>
            <w:left w:val="none" w:sz="0" w:space="0" w:color="auto"/>
            <w:bottom w:val="none" w:sz="0" w:space="0" w:color="auto"/>
            <w:right w:val="none" w:sz="0" w:space="0" w:color="auto"/>
          </w:divBdr>
        </w:div>
        <w:div w:id="969896662">
          <w:marLeft w:val="1411"/>
          <w:marRight w:val="0"/>
          <w:marTop w:val="0"/>
          <w:marBottom w:val="0"/>
          <w:divBdr>
            <w:top w:val="none" w:sz="0" w:space="0" w:color="auto"/>
            <w:left w:val="none" w:sz="0" w:space="0" w:color="auto"/>
            <w:bottom w:val="none" w:sz="0" w:space="0" w:color="auto"/>
            <w:right w:val="none" w:sz="0" w:space="0" w:color="auto"/>
          </w:divBdr>
        </w:div>
        <w:div w:id="2095858816">
          <w:marLeft w:val="1411"/>
          <w:marRight w:val="0"/>
          <w:marTop w:val="0"/>
          <w:marBottom w:val="0"/>
          <w:divBdr>
            <w:top w:val="none" w:sz="0" w:space="0" w:color="auto"/>
            <w:left w:val="none" w:sz="0" w:space="0" w:color="auto"/>
            <w:bottom w:val="none" w:sz="0" w:space="0" w:color="auto"/>
            <w:right w:val="none" w:sz="0" w:space="0" w:color="auto"/>
          </w:divBdr>
        </w:div>
        <w:div w:id="917790233">
          <w:marLeft w:val="1411"/>
          <w:marRight w:val="0"/>
          <w:marTop w:val="0"/>
          <w:marBottom w:val="0"/>
          <w:divBdr>
            <w:top w:val="none" w:sz="0" w:space="0" w:color="auto"/>
            <w:left w:val="none" w:sz="0" w:space="0" w:color="auto"/>
            <w:bottom w:val="none" w:sz="0" w:space="0" w:color="auto"/>
            <w:right w:val="none" w:sz="0" w:space="0" w:color="auto"/>
          </w:divBdr>
        </w:div>
        <w:div w:id="1580361993">
          <w:marLeft w:val="1411"/>
          <w:marRight w:val="0"/>
          <w:marTop w:val="0"/>
          <w:marBottom w:val="0"/>
          <w:divBdr>
            <w:top w:val="none" w:sz="0" w:space="0" w:color="auto"/>
            <w:left w:val="none" w:sz="0" w:space="0" w:color="auto"/>
            <w:bottom w:val="none" w:sz="0" w:space="0" w:color="auto"/>
            <w:right w:val="none" w:sz="0" w:space="0" w:color="auto"/>
          </w:divBdr>
        </w:div>
        <w:div w:id="1062370844">
          <w:marLeft w:val="1411"/>
          <w:marRight w:val="0"/>
          <w:marTop w:val="0"/>
          <w:marBottom w:val="0"/>
          <w:divBdr>
            <w:top w:val="none" w:sz="0" w:space="0" w:color="auto"/>
            <w:left w:val="none" w:sz="0" w:space="0" w:color="auto"/>
            <w:bottom w:val="none" w:sz="0" w:space="0" w:color="auto"/>
            <w:right w:val="none" w:sz="0" w:space="0" w:color="auto"/>
          </w:divBdr>
        </w:div>
        <w:div w:id="1804808796">
          <w:marLeft w:val="1411"/>
          <w:marRight w:val="0"/>
          <w:marTop w:val="0"/>
          <w:marBottom w:val="0"/>
          <w:divBdr>
            <w:top w:val="none" w:sz="0" w:space="0" w:color="auto"/>
            <w:left w:val="none" w:sz="0" w:space="0" w:color="auto"/>
            <w:bottom w:val="none" w:sz="0" w:space="0" w:color="auto"/>
            <w:right w:val="none" w:sz="0" w:space="0" w:color="auto"/>
          </w:divBdr>
        </w:div>
        <w:div w:id="677390551">
          <w:marLeft w:val="1411"/>
          <w:marRight w:val="0"/>
          <w:marTop w:val="0"/>
          <w:marBottom w:val="0"/>
          <w:divBdr>
            <w:top w:val="none" w:sz="0" w:space="0" w:color="auto"/>
            <w:left w:val="none" w:sz="0" w:space="0" w:color="auto"/>
            <w:bottom w:val="none" w:sz="0" w:space="0" w:color="auto"/>
            <w:right w:val="none" w:sz="0" w:space="0" w:color="auto"/>
          </w:divBdr>
        </w:div>
        <w:div w:id="930158389">
          <w:marLeft w:val="331"/>
          <w:marRight w:val="0"/>
          <w:marTop w:val="0"/>
          <w:marBottom w:val="0"/>
          <w:divBdr>
            <w:top w:val="none" w:sz="0" w:space="0" w:color="auto"/>
            <w:left w:val="none" w:sz="0" w:space="0" w:color="auto"/>
            <w:bottom w:val="none" w:sz="0" w:space="0" w:color="auto"/>
            <w:right w:val="none" w:sz="0" w:space="0" w:color="auto"/>
          </w:divBdr>
        </w:div>
        <w:div w:id="1369405242">
          <w:marLeft w:val="1411"/>
          <w:marRight w:val="0"/>
          <w:marTop w:val="0"/>
          <w:marBottom w:val="0"/>
          <w:divBdr>
            <w:top w:val="none" w:sz="0" w:space="0" w:color="auto"/>
            <w:left w:val="none" w:sz="0" w:space="0" w:color="auto"/>
            <w:bottom w:val="none" w:sz="0" w:space="0" w:color="auto"/>
            <w:right w:val="none" w:sz="0" w:space="0" w:color="auto"/>
          </w:divBdr>
        </w:div>
        <w:div w:id="2056395015">
          <w:marLeft w:val="1411"/>
          <w:marRight w:val="0"/>
          <w:marTop w:val="0"/>
          <w:marBottom w:val="0"/>
          <w:divBdr>
            <w:top w:val="none" w:sz="0" w:space="0" w:color="auto"/>
            <w:left w:val="none" w:sz="0" w:space="0" w:color="auto"/>
            <w:bottom w:val="none" w:sz="0" w:space="0" w:color="auto"/>
            <w:right w:val="none" w:sz="0" w:space="0" w:color="auto"/>
          </w:divBdr>
        </w:div>
        <w:div w:id="465201365">
          <w:marLeft w:val="1411"/>
          <w:marRight w:val="0"/>
          <w:marTop w:val="0"/>
          <w:marBottom w:val="0"/>
          <w:divBdr>
            <w:top w:val="none" w:sz="0" w:space="0" w:color="auto"/>
            <w:left w:val="none" w:sz="0" w:space="0" w:color="auto"/>
            <w:bottom w:val="none" w:sz="0" w:space="0" w:color="auto"/>
            <w:right w:val="none" w:sz="0" w:space="0" w:color="auto"/>
          </w:divBdr>
        </w:div>
      </w:divsChild>
    </w:div>
    <w:div w:id="1600868431">
      <w:bodyDiv w:val="1"/>
      <w:marLeft w:val="0"/>
      <w:marRight w:val="0"/>
      <w:marTop w:val="0"/>
      <w:marBottom w:val="0"/>
      <w:divBdr>
        <w:top w:val="none" w:sz="0" w:space="0" w:color="auto"/>
        <w:left w:val="none" w:sz="0" w:space="0" w:color="auto"/>
        <w:bottom w:val="none" w:sz="0" w:space="0" w:color="auto"/>
        <w:right w:val="none" w:sz="0" w:space="0" w:color="auto"/>
      </w:divBdr>
      <w:divsChild>
        <w:div w:id="1121150616">
          <w:marLeft w:val="0"/>
          <w:marRight w:val="0"/>
          <w:marTop w:val="0"/>
          <w:marBottom w:val="0"/>
          <w:divBdr>
            <w:top w:val="none" w:sz="0" w:space="0" w:color="auto"/>
            <w:left w:val="none" w:sz="0" w:space="0" w:color="auto"/>
            <w:bottom w:val="none" w:sz="0" w:space="0" w:color="auto"/>
            <w:right w:val="none" w:sz="0" w:space="0" w:color="auto"/>
          </w:divBdr>
        </w:div>
        <w:div w:id="2047829812">
          <w:marLeft w:val="0"/>
          <w:marRight w:val="0"/>
          <w:marTop w:val="0"/>
          <w:marBottom w:val="0"/>
          <w:divBdr>
            <w:top w:val="none" w:sz="0" w:space="0" w:color="auto"/>
            <w:left w:val="none" w:sz="0" w:space="0" w:color="auto"/>
            <w:bottom w:val="none" w:sz="0" w:space="0" w:color="auto"/>
            <w:right w:val="none" w:sz="0" w:space="0" w:color="auto"/>
          </w:divBdr>
        </w:div>
      </w:divsChild>
    </w:div>
    <w:div w:id="1627273479">
      <w:bodyDiv w:val="1"/>
      <w:marLeft w:val="0"/>
      <w:marRight w:val="0"/>
      <w:marTop w:val="0"/>
      <w:marBottom w:val="0"/>
      <w:divBdr>
        <w:top w:val="none" w:sz="0" w:space="0" w:color="auto"/>
        <w:left w:val="none" w:sz="0" w:space="0" w:color="auto"/>
        <w:bottom w:val="none" w:sz="0" w:space="0" w:color="auto"/>
        <w:right w:val="none" w:sz="0" w:space="0" w:color="auto"/>
      </w:divBdr>
      <w:divsChild>
        <w:div w:id="219559243">
          <w:marLeft w:val="274"/>
          <w:marRight w:val="0"/>
          <w:marTop w:val="0"/>
          <w:marBottom w:val="0"/>
          <w:divBdr>
            <w:top w:val="none" w:sz="0" w:space="0" w:color="auto"/>
            <w:left w:val="none" w:sz="0" w:space="0" w:color="auto"/>
            <w:bottom w:val="none" w:sz="0" w:space="0" w:color="auto"/>
            <w:right w:val="none" w:sz="0" w:space="0" w:color="auto"/>
          </w:divBdr>
        </w:div>
        <w:div w:id="450786460">
          <w:marLeft w:val="1411"/>
          <w:marRight w:val="0"/>
          <w:marTop w:val="0"/>
          <w:marBottom w:val="0"/>
          <w:divBdr>
            <w:top w:val="none" w:sz="0" w:space="0" w:color="auto"/>
            <w:left w:val="none" w:sz="0" w:space="0" w:color="auto"/>
            <w:bottom w:val="none" w:sz="0" w:space="0" w:color="auto"/>
            <w:right w:val="none" w:sz="0" w:space="0" w:color="auto"/>
          </w:divBdr>
        </w:div>
        <w:div w:id="1516380330">
          <w:marLeft w:val="1411"/>
          <w:marRight w:val="0"/>
          <w:marTop w:val="0"/>
          <w:marBottom w:val="0"/>
          <w:divBdr>
            <w:top w:val="none" w:sz="0" w:space="0" w:color="auto"/>
            <w:left w:val="none" w:sz="0" w:space="0" w:color="auto"/>
            <w:bottom w:val="none" w:sz="0" w:space="0" w:color="auto"/>
            <w:right w:val="none" w:sz="0" w:space="0" w:color="auto"/>
          </w:divBdr>
        </w:div>
        <w:div w:id="2134248078">
          <w:marLeft w:val="1411"/>
          <w:marRight w:val="0"/>
          <w:marTop w:val="0"/>
          <w:marBottom w:val="0"/>
          <w:divBdr>
            <w:top w:val="none" w:sz="0" w:space="0" w:color="auto"/>
            <w:left w:val="none" w:sz="0" w:space="0" w:color="auto"/>
            <w:bottom w:val="none" w:sz="0" w:space="0" w:color="auto"/>
            <w:right w:val="none" w:sz="0" w:space="0" w:color="auto"/>
          </w:divBdr>
        </w:div>
        <w:div w:id="1918855054">
          <w:marLeft w:val="1411"/>
          <w:marRight w:val="0"/>
          <w:marTop w:val="0"/>
          <w:marBottom w:val="0"/>
          <w:divBdr>
            <w:top w:val="none" w:sz="0" w:space="0" w:color="auto"/>
            <w:left w:val="none" w:sz="0" w:space="0" w:color="auto"/>
            <w:bottom w:val="none" w:sz="0" w:space="0" w:color="auto"/>
            <w:right w:val="none" w:sz="0" w:space="0" w:color="auto"/>
          </w:divBdr>
        </w:div>
        <w:div w:id="520972411">
          <w:marLeft w:val="1411"/>
          <w:marRight w:val="0"/>
          <w:marTop w:val="0"/>
          <w:marBottom w:val="0"/>
          <w:divBdr>
            <w:top w:val="none" w:sz="0" w:space="0" w:color="auto"/>
            <w:left w:val="none" w:sz="0" w:space="0" w:color="auto"/>
            <w:bottom w:val="none" w:sz="0" w:space="0" w:color="auto"/>
            <w:right w:val="none" w:sz="0" w:space="0" w:color="auto"/>
          </w:divBdr>
        </w:div>
        <w:div w:id="1162620695">
          <w:marLeft w:val="1411"/>
          <w:marRight w:val="0"/>
          <w:marTop w:val="0"/>
          <w:marBottom w:val="0"/>
          <w:divBdr>
            <w:top w:val="none" w:sz="0" w:space="0" w:color="auto"/>
            <w:left w:val="none" w:sz="0" w:space="0" w:color="auto"/>
            <w:bottom w:val="none" w:sz="0" w:space="0" w:color="auto"/>
            <w:right w:val="none" w:sz="0" w:space="0" w:color="auto"/>
          </w:divBdr>
        </w:div>
        <w:div w:id="466506801">
          <w:marLeft w:val="1411"/>
          <w:marRight w:val="0"/>
          <w:marTop w:val="0"/>
          <w:marBottom w:val="0"/>
          <w:divBdr>
            <w:top w:val="none" w:sz="0" w:space="0" w:color="auto"/>
            <w:left w:val="none" w:sz="0" w:space="0" w:color="auto"/>
            <w:bottom w:val="none" w:sz="0" w:space="0" w:color="auto"/>
            <w:right w:val="none" w:sz="0" w:space="0" w:color="auto"/>
          </w:divBdr>
        </w:div>
        <w:div w:id="859975444">
          <w:marLeft w:val="331"/>
          <w:marRight w:val="0"/>
          <w:marTop w:val="0"/>
          <w:marBottom w:val="0"/>
          <w:divBdr>
            <w:top w:val="none" w:sz="0" w:space="0" w:color="auto"/>
            <w:left w:val="none" w:sz="0" w:space="0" w:color="auto"/>
            <w:bottom w:val="none" w:sz="0" w:space="0" w:color="auto"/>
            <w:right w:val="none" w:sz="0" w:space="0" w:color="auto"/>
          </w:divBdr>
        </w:div>
        <w:div w:id="914822959">
          <w:marLeft w:val="1411"/>
          <w:marRight w:val="0"/>
          <w:marTop w:val="0"/>
          <w:marBottom w:val="0"/>
          <w:divBdr>
            <w:top w:val="none" w:sz="0" w:space="0" w:color="auto"/>
            <w:left w:val="none" w:sz="0" w:space="0" w:color="auto"/>
            <w:bottom w:val="none" w:sz="0" w:space="0" w:color="auto"/>
            <w:right w:val="none" w:sz="0" w:space="0" w:color="auto"/>
          </w:divBdr>
        </w:div>
        <w:div w:id="274794468">
          <w:marLeft w:val="1411"/>
          <w:marRight w:val="0"/>
          <w:marTop w:val="0"/>
          <w:marBottom w:val="0"/>
          <w:divBdr>
            <w:top w:val="none" w:sz="0" w:space="0" w:color="auto"/>
            <w:left w:val="none" w:sz="0" w:space="0" w:color="auto"/>
            <w:bottom w:val="none" w:sz="0" w:space="0" w:color="auto"/>
            <w:right w:val="none" w:sz="0" w:space="0" w:color="auto"/>
          </w:divBdr>
        </w:div>
        <w:div w:id="69155343">
          <w:marLeft w:val="1411"/>
          <w:marRight w:val="0"/>
          <w:marTop w:val="0"/>
          <w:marBottom w:val="0"/>
          <w:divBdr>
            <w:top w:val="none" w:sz="0" w:space="0" w:color="auto"/>
            <w:left w:val="none" w:sz="0" w:space="0" w:color="auto"/>
            <w:bottom w:val="none" w:sz="0" w:space="0" w:color="auto"/>
            <w:right w:val="none" w:sz="0" w:space="0" w:color="auto"/>
          </w:divBdr>
        </w:div>
      </w:divsChild>
    </w:div>
    <w:div w:id="1630277275">
      <w:bodyDiv w:val="1"/>
      <w:marLeft w:val="0"/>
      <w:marRight w:val="0"/>
      <w:marTop w:val="0"/>
      <w:marBottom w:val="0"/>
      <w:divBdr>
        <w:top w:val="none" w:sz="0" w:space="0" w:color="auto"/>
        <w:left w:val="none" w:sz="0" w:space="0" w:color="auto"/>
        <w:bottom w:val="none" w:sz="0" w:space="0" w:color="auto"/>
        <w:right w:val="none" w:sz="0" w:space="0" w:color="auto"/>
      </w:divBdr>
    </w:div>
    <w:div w:id="1650086110">
      <w:bodyDiv w:val="1"/>
      <w:marLeft w:val="0"/>
      <w:marRight w:val="0"/>
      <w:marTop w:val="0"/>
      <w:marBottom w:val="0"/>
      <w:divBdr>
        <w:top w:val="none" w:sz="0" w:space="0" w:color="auto"/>
        <w:left w:val="none" w:sz="0" w:space="0" w:color="auto"/>
        <w:bottom w:val="none" w:sz="0" w:space="0" w:color="auto"/>
        <w:right w:val="none" w:sz="0" w:space="0" w:color="auto"/>
      </w:divBdr>
    </w:div>
    <w:div w:id="1877421592">
      <w:bodyDiv w:val="1"/>
      <w:marLeft w:val="0"/>
      <w:marRight w:val="0"/>
      <w:marTop w:val="0"/>
      <w:marBottom w:val="0"/>
      <w:divBdr>
        <w:top w:val="none" w:sz="0" w:space="0" w:color="auto"/>
        <w:left w:val="none" w:sz="0" w:space="0" w:color="auto"/>
        <w:bottom w:val="none" w:sz="0" w:space="0" w:color="auto"/>
        <w:right w:val="none" w:sz="0" w:space="0" w:color="auto"/>
      </w:divBdr>
    </w:div>
    <w:div w:id="1904559400">
      <w:bodyDiv w:val="1"/>
      <w:marLeft w:val="0"/>
      <w:marRight w:val="0"/>
      <w:marTop w:val="0"/>
      <w:marBottom w:val="0"/>
      <w:divBdr>
        <w:top w:val="none" w:sz="0" w:space="0" w:color="auto"/>
        <w:left w:val="none" w:sz="0" w:space="0" w:color="auto"/>
        <w:bottom w:val="none" w:sz="0" w:space="0" w:color="auto"/>
        <w:right w:val="none" w:sz="0" w:space="0" w:color="auto"/>
      </w:divBdr>
    </w:div>
    <w:div w:id="1936933768">
      <w:bodyDiv w:val="1"/>
      <w:marLeft w:val="0"/>
      <w:marRight w:val="0"/>
      <w:marTop w:val="0"/>
      <w:marBottom w:val="0"/>
      <w:divBdr>
        <w:top w:val="none" w:sz="0" w:space="0" w:color="auto"/>
        <w:left w:val="none" w:sz="0" w:space="0" w:color="auto"/>
        <w:bottom w:val="none" w:sz="0" w:space="0" w:color="auto"/>
        <w:right w:val="none" w:sz="0" w:space="0" w:color="auto"/>
      </w:divBdr>
    </w:div>
    <w:div w:id="1949501290">
      <w:bodyDiv w:val="1"/>
      <w:marLeft w:val="0"/>
      <w:marRight w:val="0"/>
      <w:marTop w:val="0"/>
      <w:marBottom w:val="0"/>
      <w:divBdr>
        <w:top w:val="none" w:sz="0" w:space="0" w:color="auto"/>
        <w:left w:val="none" w:sz="0" w:space="0" w:color="auto"/>
        <w:bottom w:val="none" w:sz="0" w:space="0" w:color="auto"/>
        <w:right w:val="none" w:sz="0" w:space="0" w:color="auto"/>
      </w:divBdr>
    </w:div>
    <w:div w:id="1957640469">
      <w:bodyDiv w:val="1"/>
      <w:marLeft w:val="0"/>
      <w:marRight w:val="0"/>
      <w:marTop w:val="0"/>
      <w:marBottom w:val="0"/>
      <w:divBdr>
        <w:top w:val="none" w:sz="0" w:space="0" w:color="auto"/>
        <w:left w:val="none" w:sz="0" w:space="0" w:color="auto"/>
        <w:bottom w:val="none" w:sz="0" w:space="0" w:color="auto"/>
        <w:right w:val="none" w:sz="0" w:space="0" w:color="auto"/>
      </w:divBdr>
    </w:div>
    <w:div w:id="196885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naultgroup.com/" TargetMode="External"/><Relationship Id="rId17" Type="http://schemas.openxmlformats.org/officeDocument/2006/relationships/header" Target="header3.xml"/><Relationship Id="R528e68c3f48b47b5"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1656\Downloads\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6DE0C-6C1E-4EAD-A08C-501AF40D7CA9}">
  <ds:schemaRefs>
    <ds:schemaRef ds:uri="http://schemas.openxmlformats.org/officeDocument/2006/bibliography"/>
  </ds:schemaRefs>
</ds:datastoreItem>
</file>

<file path=customXml/itemProps2.xml><?xml version="1.0" encoding="utf-8"?>
<ds:datastoreItem xmlns:ds="http://schemas.openxmlformats.org/officeDocument/2006/customXml" ds:itemID="{0F7D0F91-8664-4430-B5F5-5A1734EB3C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C6836-8106-4FBD-A43E-5E15976F7F2D}">
  <ds:schemaRefs>
    <ds:schemaRef ds:uri="http://schemas.microsoft.com/sharepoint/v3/contenttype/forms"/>
  </ds:schemaRefs>
</ds:datastoreItem>
</file>

<file path=customXml/itemProps4.xml><?xml version="1.0" encoding="utf-8"?>
<ds:datastoreItem xmlns:ds="http://schemas.openxmlformats.org/officeDocument/2006/customXml" ds:itemID="{196A6AA0-DEE7-45BF-94F7-9C1285694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R_Communique_ presse_A4_FR_v21.1</Template>
  <TotalTime>3</TotalTime>
  <Pages>3</Pages>
  <Words>355</Words>
  <Characters>1957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CHENOT Yann</dc:creator>
  <cp:keywords/>
  <dc:description/>
  <cp:lastModifiedBy>ENGELSMAN Kevin (renexter)</cp:lastModifiedBy>
  <cp:revision>5</cp:revision>
  <cp:lastPrinted>2022-02-09T08:09:00Z</cp:lastPrinted>
  <dcterms:created xsi:type="dcterms:W3CDTF">2022-02-18T06:30:00Z</dcterms:created>
  <dcterms:modified xsi:type="dcterms:W3CDTF">2022-02-18T06:32:00Z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fd1c0902-ed92-4fed-896d-2e7725de02d4_Enabled">
    <vt:lpwstr>true</vt:lpwstr>
  </property>
  <property fmtid="{D5CDD505-2E9C-101B-9397-08002B2CF9AE}" pid="4" name="MSIP_Label_fd1c0902-ed92-4fed-896d-2e7725de02d4_SetDate">
    <vt:lpwstr>2022-02-18T06:29:36Z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4f5ca532-0221-4f05-9a1c-6c33b00c2e91</vt:lpwstr>
  </property>
  <property fmtid="{D5CDD505-2E9C-101B-9397-08002B2CF9AE}" pid="9" name="MSIP_Label_fd1c0902-ed92-4fed-896d-2e7725de02d4_ContentBits">
    <vt:lpwstr>2</vt:lpwstr>
  </property>
</Properties>
</file>